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tblpY="-540"/>
        <w:tblW w:w="501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421"/>
        <w:gridCol w:w="504"/>
        <w:gridCol w:w="6618"/>
      </w:tblGrid>
      <w:tr w:rsidR="006D409C" w14:paraId="65A002BC" w14:textId="77777777" w:rsidTr="00BF2844">
        <w:trPr>
          <w:trHeight w:val="1080"/>
        </w:trPr>
        <w:tc>
          <w:tcPr>
            <w:tcW w:w="4421" w:type="dxa"/>
            <w:vMerge w:val="restart"/>
            <w:tcMar>
              <w:left w:w="360" w:type="dxa"/>
            </w:tcMar>
            <w:vAlign w:val="bottom"/>
          </w:tcPr>
          <w:p w14:paraId="3892E6B2" w14:textId="14CDD52D" w:rsidR="006D409C" w:rsidRDefault="00706F40" w:rsidP="00BF2844">
            <w:pPr>
              <w:tabs>
                <w:tab w:val="left" w:pos="990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777E1A9" wp14:editId="45F00A6E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-2067560</wp:posOffset>
                      </wp:positionV>
                      <wp:extent cx="1700530" cy="1962150"/>
                      <wp:effectExtent l="0" t="0" r="1270" b="6350"/>
                      <wp:wrapNone/>
                      <wp:docPr id="2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0530" cy="19621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>
                                  <a:alpha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A01193" w14:textId="777BA806" w:rsidR="009C4C7B" w:rsidRDefault="009C4C7B" w:rsidP="009C4C7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E9E697" wp14:editId="17233FBC">
                                        <wp:extent cx="1389888" cy="1675520"/>
                                        <wp:effectExtent l="0" t="0" r="0" b="1270"/>
                                        <wp:docPr id="26" name="Picture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" name="Picture 26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90618" cy="1676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777E1A9" id="Rectangle: Rounded Corners 2" o:spid="_x0000_s1026" style="position:absolute;margin-left:24.45pt;margin-top:-162.8pt;width:133.9pt;height:15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" fillcolor="#63a537 [3205]" stroked="f">
                      <v:fill opacity="32896f"/>
                      <v:textbox>
                        <w:txbxContent>
                          <w:p w14:paraId="3CA01193" w14:textId="777BA806" w:rsidR="009C4C7B" w:rsidRDefault="009C4C7B" w:rsidP="009C4C7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E9E697" wp14:editId="17233FBC">
                                  <wp:extent cx="1389888" cy="1675520"/>
                                  <wp:effectExtent l="0" t="0" r="0" b="127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6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0618" cy="167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504" w:type="dxa"/>
            <w:shd w:val="clear" w:color="auto" w:fill="31521B" w:themeFill="accent2" w:themeFillShade="80"/>
          </w:tcPr>
          <w:p w14:paraId="76A8FACD" w14:textId="77777777" w:rsidR="006D409C" w:rsidRDefault="006D409C" w:rsidP="00BF2844">
            <w:pPr>
              <w:tabs>
                <w:tab w:val="left" w:pos="990"/>
              </w:tabs>
            </w:pPr>
          </w:p>
        </w:tc>
        <w:tc>
          <w:tcPr>
            <w:tcW w:w="6618" w:type="dxa"/>
            <w:shd w:val="clear" w:color="auto" w:fill="31521B" w:themeFill="accent2" w:themeFillShade="80"/>
            <w:vAlign w:val="center"/>
          </w:tcPr>
          <w:sdt>
            <w:sdtPr>
              <w:id w:val="1049110328"/>
              <w:placeholder>
                <w:docPart w:val="6D91412B19C4488CAC04F70C1974F979"/>
              </w:placeholder>
              <w:temporary/>
              <w:showingPlcHdr/>
              <w15:appearance w15:val="hidden"/>
            </w:sdtPr>
            <w:sdtEndPr/>
            <w:sdtContent>
              <w:p w14:paraId="4BAA76E5" w14:textId="77777777" w:rsidR="006D409C" w:rsidRDefault="006D409C" w:rsidP="00BF2844">
                <w:pPr>
                  <w:pStyle w:val="Heading1"/>
                </w:pPr>
                <w:r w:rsidRPr="00036450">
                  <w:t>EDUCATION</w:t>
                </w:r>
              </w:p>
            </w:sdtContent>
          </w:sdt>
        </w:tc>
      </w:tr>
      <w:tr w:rsidR="006D409C" w14:paraId="2BC062C1" w14:textId="77777777" w:rsidTr="00BF2844">
        <w:trPr>
          <w:trHeight w:val="3024"/>
        </w:trPr>
        <w:tc>
          <w:tcPr>
            <w:tcW w:w="4421" w:type="dxa"/>
            <w:vMerge/>
            <w:tcMar>
              <w:left w:w="360" w:type="dxa"/>
            </w:tcMar>
            <w:vAlign w:val="bottom"/>
          </w:tcPr>
          <w:p w14:paraId="4695D471" w14:textId="77777777" w:rsidR="006D409C" w:rsidRDefault="006D409C" w:rsidP="00BF2844">
            <w:pPr>
              <w:tabs>
                <w:tab w:val="left" w:pos="990"/>
              </w:tabs>
              <w:jc w:val="center"/>
              <w:rPr>
                <w:noProof/>
              </w:rPr>
            </w:pPr>
          </w:p>
        </w:tc>
        <w:tc>
          <w:tcPr>
            <w:tcW w:w="504" w:type="dxa"/>
            <w:tcMar>
              <w:left w:w="0" w:type="dxa"/>
              <w:right w:w="0" w:type="dxa"/>
            </w:tcMar>
          </w:tcPr>
          <w:p w14:paraId="7D03CD56" w14:textId="77777777" w:rsidR="006D409C" w:rsidRDefault="006D409C" w:rsidP="00BF2844">
            <w:pPr>
              <w:tabs>
                <w:tab w:val="left" w:pos="990"/>
              </w:tabs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1212716" wp14:editId="6FE52F7C">
                      <wp:extent cx="227812" cy="311173"/>
                      <wp:effectExtent l="0" t="3810" r="0" b="0"/>
                      <wp:docPr id="3" name="Right Tri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27812" cy="311173"/>
                              </a:xfrm>
                              <a:custGeom>
                                <a:avLst/>
                                <a:gdLst>
                                  <a:gd name="connsiteX0" fmla="*/ 0 w 342900"/>
                                  <a:gd name="connsiteY0" fmla="*/ 342900 h 342900"/>
                                  <a:gd name="connsiteX1" fmla="*/ 0 w 342900"/>
                                  <a:gd name="connsiteY1" fmla="*/ 0 h 342900"/>
                                  <a:gd name="connsiteX2" fmla="*/ 342900 w 342900"/>
                                  <a:gd name="connsiteY2" fmla="*/ 342900 h 342900"/>
                                  <a:gd name="connsiteX3" fmla="*/ 0 w 342900"/>
                                  <a:gd name="connsiteY3" fmla="*/ 342900 h 342900"/>
                                  <a:gd name="connsiteX0" fmla="*/ 0 w 346648"/>
                                  <a:gd name="connsiteY0" fmla="*/ 342900 h 342900"/>
                                  <a:gd name="connsiteX1" fmla="*/ 0 w 346648"/>
                                  <a:gd name="connsiteY1" fmla="*/ 0 h 342900"/>
                                  <a:gd name="connsiteX2" fmla="*/ 346648 w 346648"/>
                                  <a:gd name="connsiteY2" fmla="*/ 108679 h 342900"/>
                                  <a:gd name="connsiteX3" fmla="*/ 0 w 346648"/>
                                  <a:gd name="connsiteY3" fmla="*/ 342900 h 342900"/>
                                  <a:gd name="connsiteX0" fmla="*/ 1207 w 347855"/>
                                  <a:gd name="connsiteY0" fmla="*/ 234221 h 234221"/>
                                  <a:gd name="connsiteX1" fmla="*/ 0 w 347855"/>
                                  <a:gd name="connsiteY1" fmla="*/ 2598 h 234221"/>
                                  <a:gd name="connsiteX2" fmla="*/ 347855 w 347855"/>
                                  <a:gd name="connsiteY2" fmla="*/ 0 h 234221"/>
                                  <a:gd name="connsiteX3" fmla="*/ 1207 w 347855"/>
                                  <a:gd name="connsiteY3" fmla="*/ 234221 h 234221"/>
                                  <a:gd name="connsiteX0" fmla="*/ 1207 w 346895"/>
                                  <a:gd name="connsiteY0" fmla="*/ 231995 h 231995"/>
                                  <a:gd name="connsiteX1" fmla="*/ 0 w 346895"/>
                                  <a:gd name="connsiteY1" fmla="*/ 372 h 231995"/>
                                  <a:gd name="connsiteX2" fmla="*/ 346895 w 346895"/>
                                  <a:gd name="connsiteY2" fmla="*/ 0 h 231995"/>
                                  <a:gd name="connsiteX3" fmla="*/ 1207 w 346895"/>
                                  <a:gd name="connsiteY3" fmla="*/ 231995 h 231995"/>
                                  <a:gd name="connsiteX0" fmla="*/ 2426 w 346895"/>
                                  <a:gd name="connsiteY0" fmla="*/ 347348 h 347348"/>
                                  <a:gd name="connsiteX1" fmla="*/ 0 w 346895"/>
                                  <a:gd name="connsiteY1" fmla="*/ 372 h 347348"/>
                                  <a:gd name="connsiteX2" fmla="*/ 346895 w 346895"/>
                                  <a:gd name="connsiteY2" fmla="*/ 0 h 347348"/>
                                  <a:gd name="connsiteX3" fmla="*/ 2426 w 346895"/>
                                  <a:gd name="connsiteY3" fmla="*/ 347348 h 3473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46895" h="347348">
                                    <a:moveTo>
                                      <a:pt x="2426" y="347348"/>
                                    </a:moveTo>
                                    <a:cubicBezTo>
                                      <a:pt x="2024" y="270140"/>
                                      <a:pt x="402" y="77580"/>
                                      <a:pt x="0" y="372"/>
                                    </a:cubicBezTo>
                                    <a:lnTo>
                                      <a:pt x="346895" y="0"/>
                                    </a:lnTo>
                                    <a:lnTo>
                                      <a:pt x="2426" y="3473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743C7D" w14:textId="77777777" w:rsidR="006D409C" w:rsidRPr="00AF4EA4" w:rsidRDefault="006D409C" w:rsidP="006D409C">
                                  <w:pPr>
                                    <w:jc w:val="center"/>
                                    <w:rPr>
                                      <w:color w:val="455F51" w:themeColor="text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1212716" id="Right Triangle 3" o:spid="_x0000_s1027" style="width:17.95pt;height:24.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46895,347348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" adj="-11796480,,5400" path="m2426,347348c2024,270140,402,77580,,372l346895,,2426,347348xe" fillcolor="#729928 [2404]" stroked="f" strokeweight="1pt">
                      <v:stroke joinstyle="miter"/>
                      <v:formulas/>
                      <v:path arrowok="t" o:connecttype="custom" o:connectlocs="1593,311173;0,333;227812,0;1593,311173" o:connectangles="0,0,0,0" textboxrect="0,0,346895,347348"/>
                      <v:textbox>
                        <w:txbxContent>
                          <w:p w14:paraId="34743C7D" w14:textId="77777777" w:rsidR="006D409C" w:rsidRPr="00AF4EA4" w:rsidRDefault="006D409C" w:rsidP="006D409C">
                            <w:pPr>
                              <w:jc w:val="center"/>
                              <w:rPr>
                                <w:color w:val="455F51" w:themeColor="text2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618" w:type="dxa"/>
          </w:tcPr>
          <w:p w14:paraId="4D24815D" w14:textId="77777777" w:rsidR="0015403B" w:rsidRDefault="0015403B" w:rsidP="00BF2844">
            <w:pPr>
              <w:rPr>
                <w:rFonts w:ascii="Arial" w:hAnsi="Arial" w:cs="Arial"/>
                <w:b/>
                <w:bCs/>
                <w:sz w:val="24"/>
              </w:rPr>
            </w:pPr>
          </w:p>
          <w:p w14:paraId="15E957BA" w14:textId="6D4A0EBE" w:rsidR="006D409C" w:rsidRPr="00036450" w:rsidRDefault="0091546F" w:rsidP="00BF2844">
            <w:pPr>
              <w:rPr>
                <w:b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4"/>
              </w:rPr>
              <w:t>Megatech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</w:rPr>
              <w:t xml:space="preserve"> International College</w:t>
            </w:r>
          </w:p>
          <w:p w14:paraId="28B3CE27" w14:textId="248A9DAB" w:rsidR="0015403B" w:rsidRPr="0015403B" w:rsidRDefault="0091546F" w:rsidP="00BF2844">
            <w:pPr>
              <w:pStyle w:val="Date"/>
              <w:rPr>
                <w:sz w:val="20"/>
                <w:szCs w:val="24"/>
              </w:rPr>
            </w:pPr>
            <w:r w:rsidRPr="0015403B">
              <w:rPr>
                <w:sz w:val="20"/>
                <w:szCs w:val="24"/>
              </w:rPr>
              <w:t>July 2016</w:t>
            </w:r>
            <w:r w:rsidR="006D409C" w:rsidRPr="0015403B">
              <w:rPr>
                <w:sz w:val="20"/>
                <w:szCs w:val="24"/>
              </w:rPr>
              <w:t xml:space="preserve"> </w:t>
            </w:r>
            <w:r w:rsidRPr="0015403B">
              <w:rPr>
                <w:sz w:val="20"/>
                <w:szCs w:val="24"/>
              </w:rPr>
              <w:t>–</w:t>
            </w:r>
            <w:r w:rsidR="006D409C" w:rsidRPr="0015403B">
              <w:rPr>
                <w:sz w:val="20"/>
                <w:szCs w:val="24"/>
              </w:rPr>
              <w:t xml:space="preserve"> </w:t>
            </w:r>
            <w:r w:rsidRPr="0015403B">
              <w:rPr>
                <w:sz w:val="20"/>
                <w:szCs w:val="24"/>
              </w:rPr>
              <w:t>July 2019</w:t>
            </w:r>
          </w:p>
          <w:p w14:paraId="63083D45" w14:textId="74CF71E0" w:rsidR="006D409C" w:rsidRDefault="0091546F" w:rsidP="00BF2844">
            <w:r>
              <w:t>Major [</w:t>
            </w:r>
            <w:r w:rsidR="00587829">
              <w:t xml:space="preserve">Diploma </w:t>
            </w:r>
            <w:r>
              <w:t xml:space="preserve">Logistics supply &amp; Chain] </w:t>
            </w:r>
          </w:p>
          <w:p w14:paraId="55508686" w14:textId="77777777" w:rsidR="0015403B" w:rsidRDefault="0015403B" w:rsidP="00BF2844"/>
          <w:p w14:paraId="46440EA6" w14:textId="32A1F273" w:rsidR="0091546F" w:rsidRDefault="0091546F" w:rsidP="00BF2844">
            <w:r>
              <w:t>CGPA [</w:t>
            </w:r>
            <w:r w:rsidR="00587829">
              <w:t xml:space="preserve">3.47 / 4.0] </w:t>
            </w:r>
          </w:p>
          <w:p w14:paraId="4E235D0D" w14:textId="77777777" w:rsidR="006D409C" w:rsidRDefault="006D409C" w:rsidP="00BF2844"/>
          <w:p w14:paraId="3DB5A586" w14:textId="3E780F27" w:rsidR="006D409C" w:rsidRPr="00036450" w:rsidRDefault="00587829" w:rsidP="00BF2844">
            <w:pPr>
              <w:rPr>
                <w:b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SMK (P) METHODIST KLANG</w:t>
            </w:r>
          </w:p>
          <w:p w14:paraId="7C9BCB6F" w14:textId="283F6ECE" w:rsidR="006D409C" w:rsidRPr="0015403B" w:rsidRDefault="00587829" w:rsidP="00BF2844">
            <w:pPr>
              <w:pStyle w:val="Date"/>
              <w:rPr>
                <w:sz w:val="20"/>
                <w:szCs w:val="24"/>
              </w:rPr>
            </w:pPr>
            <w:r w:rsidRPr="0015403B">
              <w:rPr>
                <w:sz w:val="20"/>
                <w:szCs w:val="24"/>
              </w:rPr>
              <w:t>2011</w:t>
            </w:r>
            <w:r w:rsidR="006D409C" w:rsidRPr="0015403B">
              <w:rPr>
                <w:sz w:val="20"/>
                <w:szCs w:val="24"/>
              </w:rPr>
              <w:t xml:space="preserve"> </w:t>
            </w:r>
            <w:r w:rsidRPr="0015403B">
              <w:rPr>
                <w:sz w:val="20"/>
                <w:szCs w:val="24"/>
              </w:rPr>
              <w:t>–</w:t>
            </w:r>
            <w:r w:rsidR="006D409C" w:rsidRPr="0015403B">
              <w:rPr>
                <w:sz w:val="20"/>
                <w:szCs w:val="24"/>
              </w:rPr>
              <w:t xml:space="preserve"> </w:t>
            </w:r>
            <w:r w:rsidRPr="0015403B">
              <w:rPr>
                <w:sz w:val="20"/>
                <w:szCs w:val="24"/>
              </w:rPr>
              <w:t xml:space="preserve">2015 </w:t>
            </w:r>
            <w:r w:rsidRPr="0015403B">
              <w:rPr>
                <w:sz w:val="20"/>
                <w:szCs w:val="24"/>
              </w:rPr>
              <w:br/>
              <w:t xml:space="preserve">SPM </w:t>
            </w:r>
          </w:p>
          <w:p w14:paraId="4FE6E0E9" w14:textId="77777777" w:rsidR="00587829" w:rsidRPr="00587829" w:rsidRDefault="00587829" w:rsidP="00BF2844"/>
          <w:p w14:paraId="32B68A6C" w14:textId="0ED832CF" w:rsidR="006D409C" w:rsidRPr="00587829" w:rsidRDefault="00587829" w:rsidP="00BF2844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587829">
              <w:rPr>
                <w:rFonts w:ascii="Arial" w:hAnsi="Arial" w:cs="Arial"/>
                <w:sz w:val="18"/>
                <w:szCs w:val="18"/>
              </w:rPr>
              <w:t>Malay Language [ B+]</w:t>
            </w:r>
            <w:r w:rsidRPr="00587829">
              <w:rPr>
                <w:rFonts w:ascii="Arial" w:hAnsi="Arial" w:cs="Arial"/>
                <w:sz w:val="18"/>
                <w:szCs w:val="18"/>
              </w:rPr>
              <w:br/>
              <w:t>English Language [ C+]</w:t>
            </w:r>
            <w:r w:rsidRPr="00587829">
              <w:rPr>
                <w:rFonts w:ascii="Arial" w:hAnsi="Arial" w:cs="Arial"/>
                <w:sz w:val="18"/>
                <w:szCs w:val="18"/>
              </w:rPr>
              <w:br/>
              <w:t>Islamic Studies [ B+]</w:t>
            </w:r>
            <w:r w:rsidRPr="00587829">
              <w:rPr>
                <w:rFonts w:ascii="Arial" w:hAnsi="Arial" w:cs="Arial"/>
                <w:sz w:val="18"/>
                <w:szCs w:val="18"/>
              </w:rPr>
              <w:br/>
              <w:t>History [ C+]</w:t>
            </w:r>
            <w:r w:rsidRPr="00587829">
              <w:rPr>
                <w:rFonts w:ascii="Arial" w:hAnsi="Arial" w:cs="Arial"/>
                <w:sz w:val="18"/>
                <w:szCs w:val="18"/>
              </w:rPr>
              <w:br/>
              <w:t xml:space="preserve">Mathematics [ C] </w:t>
            </w:r>
            <w:r w:rsidRPr="00587829">
              <w:rPr>
                <w:rFonts w:ascii="Arial" w:hAnsi="Arial" w:cs="Arial"/>
                <w:sz w:val="18"/>
                <w:szCs w:val="18"/>
              </w:rPr>
              <w:br/>
              <w:t>Science [ B]</w:t>
            </w:r>
            <w:r w:rsidRPr="00587829">
              <w:rPr>
                <w:rFonts w:ascii="Arial" w:hAnsi="Arial" w:cs="Arial"/>
                <w:sz w:val="18"/>
                <w:szCs w:val="18"/>
              </w:rPr>
              <w:br/>
              <w:t xml:space="preserve">Home Science [ A-] </w:t>
            </w:r>
            <w:r w:rsidRPr="00587829">
              <w:rPr>
                <w:rFonts w:ascii="Arial" w:hAnsi="Arial" w:cs="Arial"/>
                <w:sz w:val="18"/>
                <w:szCs w:val="18"/>
              </w:rPr>
              <w:br/>
              <w:t xml:space="preserve">Visual Arts Education [ B+] </w:t>
            </w:r>
            <w:r w:rsidRPr="00587829">
              <w:rPr>
                <w:rFonts w:ascii="Arial" w:hAnsi="Arial" w:cs="Arial"/>
                <w:sz w:val="18"/>
                <w:szCs w:val="18"/>
              </w:rPr>
              <w:br/>
              <w:t>Commerce [ C]</w:t>
            </w:r>
          </w:p>
          <w:p w14:paraId="7FD865A5" w14:textId="51A143E5" w:rsidR="00587829" w:rsidRDefault="00587829" w:rsidP="00BF2844"/>
        </w:tc>
      </w:tr>
      <w:tr w:rsidR="006D409C" w14:paraId="70A1887E" w14:textId="77777777" w:rsidTr="00BF2844">
        <w:trPr>
          <w:trHeight w:val="1080"/>
        </w:trPr>
        <w:tc>
          <w:tcPr>
            <w:tcW w:w="4421" w:type="dxa"/>
            <w:vMerge w:val="restart"/>
            <w:tcMar>
              <w:left w:w="360" w:type="dxa"/>
            </w:tcMar>
            <w:vAlign w:val="bottom"/>
          </w:tcPr>
          <w:p w14:paraId="0E994AAD" w14:textId="22B7D1C5" w:rsidR="006D409C" w:rsidRPr="0091546F" w:rsidRDefault="0091546F" w:rsidP="00BF2844">
            <w:pPr>
              <w:pStyle w:val="Title"/>
              <w:rPr>
                <w:sz w:val="52"/>
                <w:szCs w:val="44"/>
              </w:rPr>
            </w:pPr>
            <w:r w:rsidRPr="0091546F">
              <w:rPr>
                <w:sz w:val="52"/>
                <w:szCs w:val="44"/>
              </w:rPr>
              <w:t>nur amira izzati</w:t>
            </w:r>
          </w:p>
          <w:p w14:paraId="29D28A0B" w14:textId="29C6B715" w:rsidR="006D409C" w:rsidRPr="005D47DE" w:rsidRDefault="00E06396" w:rsidP="00BF2844">
            <w:pPr>
              <w:pStyle w:val="Subtitle"/>
            </w:pPr>
            <w:r w:rsidRPr="004A22A0">
              <w:rPr>
                <w:spacing w:val="0"/>
                <w:w w:val="94"/>
              </w:rPr>
              <w:t>Operation Office</w:t>
            </w:r>
            <w:r w:rsidRPr="004A22A0">
              <w:rPr>
                <w:spacing w:val="4"/>
                <w:w w:val="94"/>
              </w:rPr>
              <w:t>r</w:t>
            </w:r>
          </w:p>
          <w:sdt>
            <w:sdtPr>
              <w:id w:val="-1448076370"/>
              <w:placeholder>
                <w:docPart w:val="3C9C5E60FDAF45349D97C5D3351E0709"/>
              </w:placeholder>
              <w:temporary/>
              <w:showingPlcHdr/>
              <w15:appearance w15:val="hidden"/>
            </w:sdtPr>
            <w:sdtEndPr/>
            <w:sdtContent>
              <w:p w14:paraId="0D068E82" w14:textId="77777777" w:rsidR="006D409C" w:rsidRPr="005D47DE" w:rsidRDefault="006D409C" w:rsidP="00BF2844">
                <w:pPr>
                  <w:pStyle w:val="Heading2"/>
                </w:pPr>
                <w:r w:rsidRPr="005D47DE">
                  <w:t>Profile</w:t>
                </w:r>
              </w:p>
            </w:sdtContent>
          </w:sdt>
          <w:p w14:paraId="4F95C1C8" w14:textId="004BD6A0" w:rsidR="006D409C" w:rsidRDefault="00E06396" w:rsidP="00BF2844">
            <w:pPr>
              <w:pStyle w:val="ProfileText"/>
            </w:pPr>
            <w:r>
              <w:rPr>
                <w:noProof/>
                <w:color w:val="19ACDF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3D1F1CE" wp14:editId="0E453A4D">
                      <wp:simplePos x="0" y="0"/>
                      <wp:positionH relativeFrom="margin">
                        <wp:posOffset>571500</wp:posOffset>
                      </wp:positionH>
                      <wp:positionV relativeFrom="paragraph">
                        <wp:posOffset>146050</wp:posOffset>
                      </wp:positionV>
                      <wp:extent cx="1655445" cy="7592060"/>
                      <wp:effectExtent l="0" t="0" r="0" b="3810"/>
                      <wp:wrapNone/>
                      <wp:docPr id="33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5445" cy="75920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5AF4FFC" w14:textId="77777777" w:rsidR="00E06396" w:rsidRDefault="00E06396" w:rsidP="00E06396">
                                  <w:pPr>
                                    <w:snapToGrid w:val="0"/>
                                    <w:spacing w:line="380" w:lineRule="exact"/>
                                    <w:rPr>
                                      <w:rFonts w:ascii="Microsoft YaHei" w:eastAsia="Microsoft YaHei" w:hAnsi="Microsoft YaHei"/>
                                      <w:color w:val="4A7B29" w:themeColor="accent2" w:themeShade="BF"/>
                                    </w:rPr>
                                  </w:pPr>
                                  <w:r>
                                    <w:rPr>
                                      <w:rFonts w:ascii="Microsoft YaHei" w:eastAsia="Microsoft YaHei" w:hAnsi="Microsoft YaHei"/>
                                      <w:color w:val="4A7B29" w:themeColor="accent2" w:themeShade="BF"/>
                                    </w:rPr>
                                    <w:t>Name</w:t>
                                  </w:r>
                                </w:p>
                                <w:p w14:paraId="519C30D7" w14:textId="5C64F012" w:rsidR="00E06396" w:rsidRDefault="00E06396" w:rsidP="00E06396">
                                  <w:pPr>
                                    <w:snapToGrid w:val="0"/>
                                    <w:spacing w:line="380" w:lineRule="exact"/>
                                    <w:rPr>
                                      <w:rFonts w:ascii="Microsoft YaHei" w:eastAsia="Microsoft YaHei" w:hAnsi="Microsoft YaHei"/>
                                      <w:color w:val="808080" w:themeColor="background1" w:themeShade="80"/>
                                      <w:lang w:val="en-MY"/>
                                    </w:rPr>
                                  </w:pPr>
                                  <w:r>
                                    <w:rPr>
                                      <w:rFonts w:ascii="Microsoft YaHei" w:eastAsia="Microsoft YaHei" w:hAnsi="Microsoft YaHei"/>
                                      <w:color w:val="808080" w:themeColor="background1" w:themeShade="8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Microsoft YaHei" w:eastAsia="Microsoft YaHei" w:hAnsi="Microsoft YaHei"/>
                                      <w:color w:val="808080" w:themeColor="background1" w:themeShade="80"/>
                                      <w:lang w:val="en-MY"/>
                                    </w:rPr>
                                    <w:t>UR AMIRA IZZATI BT AZMI</w:t>
                                  </w:r>
                                </w:p>
                                <w:p w14:paraId="275ABEED" w14:textId="77777777" w:rsidR="00BF2844" w:rsidRDefault="00BF2844" w:rsidP="00E06396">
                                  <w:pPr>
                                    <w:snapToGrid w:val="0"/>
                                    <w:spacing w:line="380" w:lineRule="exact"/>
                                    <w:rPr>
                                      <w:rFonts w:ascii="Microsoft YaHei" w:eastAsia="Microsoft YaHei" w:hAnsi="Microsoft YaHei"/>
                                      <w:color w:val="808080" w:themeColor="background1" w:themeShade="80"/>
                                      <w:lang w:val="en-MY"/>
                                    </w:rPr>
                                  </w:pPr>
                                </w:p>
                                <w:p w14:paraId="700A8E15" w14:textId="77777777" w:rsidR="00E06396" w:rsidRDefault="00E06396" w:rsidP="00E06396">
                                  <w:pPr>
                                    <w:snapToGrid w:val="0"/>
                                    <w:spacing w:line="380" w:lineRule="exact"/>
                                    <w:rPr>
                                      <w:rFonts w:ascii="Microsoft YaHei" w:eastAsia="Microsoft YaHei" w:hAnsi="Microsoft YaHei"/>
                                      <w:color w:val="4A7B29" w:themeColor="accent2" w:themeShade="BF"/>
                                    </w:rPr>
                                  </w:pPr>
                                  <w:r>
                                    <w:rPr>
                                      <w:rFonts w:ascii="Microsoft YaHei" w:eastAsia="Microsoft YaHei" w:hAnsi="Microsoft YaHei"/>
                                      <w:color w:val="4A7B29" w:themeColor="accent2" w:themeShade="BF"/>
                                    </w:rPr>
                                    <w:t>Address</w:t>
                                  </w:r>
                                </w:p>
                                <w:p w14:paraId="723E9E0D" w14:textId="77777777" w:rsidR="00E06396" w:rsidRDefault="00E06396" w:rsidP="00E06396">
                                  <w:pPr>
                                    <w:snapToGrid w:val="0"/>
                                    <w:spacing w:line="380" w:lineRule="exact"/>
                                    <w:rPr>
                                      <w:rFonts w:ascii="Microsoft YaHei" w:eastAsia="Microsoft YaHei" w:hAnsi="Microsoft YaHei"/>
                                      <w:color w:val="808080" w:themeColor="background1" w:themeShade="80"/>
                                      <w:lang w:val="en-MY"/>
                                    </w:rPr>
                                  </w:pPr>
                                  <w:r w:rsidRPr="00E06396">
                                    <w:rPr>
                                      <w:rFonts w:ascii="Microsoft YaHei" w:eastAsia="Microsoft YaHei" w:hAnsi="Microsoft YaHei"/>
                                      <w:color w:val="808080" w:themeColor="background1" w:themeShade="80"/>
                                      <w:lang w:val="en-MY"/>
                                    </w:rPr>
                                    <w:t>No. 1-Lot 3883H, Jalan Parit Omar, Kg Bukit Kuching Tengah (TNB KBK 91/32A), 45800 Jeram, Selangor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D1F1C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5" o:spid="_x0000_s1028" type="#_x0000_t202" style="position:absolute;margin-left:45pt;margin-top:11.5pt;width:130.35pt;height:597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" filled="f" stroked="f" strokeweight=".5pt">
                      <v:textbox style="mso-fit-shape-to-text:t">
                        <w:txbxContent>
                          <w:p w14:paraId="25AF4FFC" w14:textId="77777777" w:rsidR="00E06396" w:rsidRDefault="00E06396" w:rsidP="00E06396">
                            <w:pPr>
                              <w:snapToGrid w:val="0"/>
                              <w:spacing w:line="380" w:lineRule="exact"/>
                              <w:rPr>
                                <w:rFonts w:ascii="Microsoft YaHei" w:eastAsia="Microsoft YaHei" w:hAnsi="Microsoft YaHei"/>
                                <w:color w:val="4A7B29" w:themeColor="accent2" w:themeShade="BF"/>
                              </w:rPr>
                            </w:pPr>
                            <w:r>
                              <w:rPr>
                                <w:rFonts w:ascii="Microsoft YaHei" w:eastAsia="Microsoft YaHei" w:hAnsi="Microsoft YaHei"/>
                                <w:color w:val="4A7B29" w:themeColor="accent2" w:themeShade="BF"/>
                              </w:rPr>
                              <w:t>Name</w:t>
                            </w:r>
                          </w:p>
                          <w:p w14:paraId="519C30D7" w14:textId="5C64F012" w:rsidR="00E06396" w:rsidRDefault="00E06396" w:rsidP="00E06396">
                            <w:pPr>
                              <w:snapToGrid w:val="0"/>
                              <w:spacing w:line="380" w:lineRule="exact"/>
                              <w:rPr>
                                <w:rFonts w:ascii="Microsoft YaHei" w:eastAsia="Microsoft YaHei" w:hAnsi="Microsoft YaHei"/>
                                <w:color w:val="808080" w:themeColor="background1" w:themeShade="80"/>
                                <w:lang w:val="en-MY"/>
                              </w:rPr>
                            </w:pPr>
                            <w:r>
                              <w:rPr>
                                <w:rFonts w:ascii="Microsoft YaHei" w:eastAsia="Microsoft YaHei" w:hAnsi="Microsoft YaHei"/>
                                <w:color w:val="808080" w:themeColor="background1" w:themeShade="80"/>
                              </w:rPr>
                              <w:t>N</w:t>
                            </w:r>
                            <w:r>
                              <w:rPr>
                                <w:rFonts w:ascii="Microsoft YaHei" w:eastAsia="Microsoft YaHei" w:hAnsi="Microsoft YaHei"/>
                                <w:color w:val="808080" w:themeColor="background1" w:themeShade="80"/>
                                <w:lang w:val="en-MY"/>
                              </w:rPr>
                              <w:t>UR AMIRA IZZATI BT AZMI</w:t>
                            </w:r>
                          </w:p>
                          <w:p w14:paraId="275ABEED" w14:textId="77777777" w:rsidR="00BF2844" w:rsidRDefault="00BF2844" w:rsidP="00E06396">
                            <w:pPr>
                              <w:snapToGrid w:val="0"/>
                              <w:spacing w:line="380" w:lineRule="exact"/>
                              <w:rPr>
                                <w:rFonts w:ascii="Microsoft YaHei" w:eastAsia="Microsoft YaHei" w:hAnsi="Microsoft YaHei"/>
                                <w:color w:val="808080" w:themeColor="background1" w:themeShade="80"/>
                                <w:lang w:val="en-MY"/>
                              </w:rPr>
                            </w:pPr>
                          </w:p>
                          <w:p w14:paraId="700A8E15" w14:textId="77777777" w:rsidR="00E06396" w:rsidRDefault="00E06396" w:rsidP="00E06396">
                            <w:pPr>
                              <w:snapToGrid w:val="0"/>
                              <w:spacing w:line="380" w:lineRule="exact"/>
                              <w:rPr>
                                <w:rFonts w:ascii="Microsoft YaHei" w:eastAsia="Microsoft YaHei" w:hAnsi="Microsoft YaHei"/>
                                <w:color w:val="4A7B29" w:themeColor="accent2" w:themeShade="BF"/>
                              </w:rPr>
                            </w:pPr>
                            <w:r>
                              <w:rPr>
                                <w:rFonts w:ascii="Microsoft YaHei" w:eastAsia="Microsoft YaHei" w:hAnsi="Microsoft YaHei"/>
                                <w:color w:val="4A7B29" w:themeColor="accent2" w:themeShade="BF"/>
                              </w:rPr>
                              <w:t>Address</w:t>
                            </w:r>
                          </w:p>
                          <w:p w14:paraId="723E9E0D" w14:textId="77777777" w:rsidR="00E06396" w:rsidRDefault="00E06396" w:rsidP="00E06396">
                            <w:pPr>
                              <w:snapToGrid w:val="0"/>
                              <w:spacing w:line="380" w:lineRule="exact"/>
                              <w:rPr>
                                <w:rFonts w:ascii="Microsoft YaHei" w:eastAsia="Microsoft YaHei" w:hAnsi="Microsoft YaHei"/>
                                <w:color w:val="808080" w:themeColor="background1" w:themeShade="80"/>
                                <w:lang w:val="en-MY"/>
                              </w:rPr>
                            </w:pPr>
                            <w:r w:rsidRPr="00E06396">
                              <w:rPr>
                                <w:rFonts w:ascii="Microsoft YaHei" w:eastAsia="Microsoft YaHei" w:hAnsi="Microsoft YaHei"/>
                                <w:color w:val="808080" w:themeColor="background1" w:themeShade="80"/>
                                <w:lang w:val="en-MY"/>
                              </w:rPr>
                              <w:t>No. 1-Lot 3883H, Jalan Parit Omar, Kg Bukit Kuching Tengah (TNB KBK 91/32A), 45800 Jeram, Selangor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48C50A79" w14:textId="0CF355D1" w:rsidR="00E06396" w:rsidRDefault="00E06396" w:rsidP="00BF2844">
            <w:pPr>
              <w:pStyle w:val="ProfileText"/>
            </w:pPr>
            <w:r>
              <w:rPr>
                <w:noProof/>
                <w:color w:val="19ACDF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CC3552B" wp14:editId="2074EE39">
                      <wp:simplePos x="0" y="0"/>
                      <wp:positionH relativeFrom="margin">
                        <wp:posOffset>53340</wp:posOffset>
                      </wp:positionH>
                      <wp:positionV relativeFrom="paragraph">
                        <wp:posOffset>75565</wp:posOffset>
                      </wp:positionV>
                      <wp:extent cx="251460" cy="250825"/>
                      <wp:effectExtent l="0" t="0" r="0" b="0"/>
                      <wp:wrapNone/>
                      <wp:docPr id="178" name="Freeform 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251460" cy="250825"/>
                              </a:xfrm>
                              <a:custGeom>
                                <a:avLst/>
                                <a:gdLst>
                                  <a:gd name="T0" fmla="*/ 4096 w 4097"/>
                                  <a:gd name="T1" fmla="*/ 3712 h 4096"/>
                                  <a:gd name="T2" fmla="*/ 3840 w 4097"/>
                                  <a:gd name="T3" fmla="*/ 4072 h 4096"/>
                                  <a:gd name="T4" fmla="*/ 3840 w 4097"/>
                                  <a:gd name="T5" fmla="*/ 4096 h 4096"/>
                                  <a:gd name="T6" fmla="*/ 256 w 4097"/>
                                  <a:gd name="T7" fmla="*/ 4096 h 4096"/>
                                  <a:gd name="T8" fmla="*/ 256 w 4097"/>
                                  <a:gd name="T9" fmla="*/ 4072 h 4096"/>
                                  <a:gd name="T10" fmla="*/ 0 w 4097"/>
                                  <a:gd name="T11" fmla="*/ 3712 h 4096"/>
                                  <a:gd name="T12" fmla="*/ 384 w 4097"/>
                                  <a:gd name="T13" fmla="*/ 3200 h 4096"/>
                                  <a:gd name="T14" fmla="*/ 1536 w 4097"/>
                                  <a:gd name="T15" fmla="*/ 2560 h 4096"/>
                                  <a:gd name="T16" fmla="*/ 1536 w 4097"/>
                                  <a:gd name="T17" fmla="*/ 2294 h 4096"/>
                                  <a:gd name="T18" fmla="*/ 1024 w 4097"/>
                                  <a:gd name="T19" fmla="*/ 1408 h 4096"/>
                                  <a:gd name="T20" fmla="*/ 1024 w 4097"/>
                                  <a:gd name="T21" fmla="*/ 1024 h 4096"/>
                                  <a:gd name="T22" fmla="*/ 2048 w 4097"/>
                                  <a:gd name="T23" fmla="*/ 0 h 4096"/>
                                  <a:gd name="T24" fmla="*/ 3072 w 4097"/>
                                  <a:gd name="T25" fmla="*/ 1024 h 4096"/>
                                  <a:gd name="T26" fmla="*/ 3072 w 4097"/>
                                  <a:gd name="T27" fmla="*/ 1408 h 4096"/>
                                  <a:gd name="T28" fmla="*/ 2560 w 4097"/>
                                  <a:gd name="T29" fmla="*/ 2294 h 4096"/>
                                  <a:gd name="T30" fmla="*/ 2560 w 4097"/>
                                  <a:gd name="T31" fmla="*/ 2560 h 4096"/>
                                  <a:gd name="T32" fmla="*/ 3712 w 4097"/>
                                  <a:gd name="T33" fmla="*/ 3200 h 4096"/>
                                  <a:gd name="T34" fmla="*/ 4096 w 4097"/>
                                  <a:gd name="T35" fmla="*/ 3712 h 40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4097" h="4096">
                                    <a:moveTo>
                                      <a:pt x="4096" y="3712"/>
                                    </a:moveTo>
                                    <a:cubicBezTo>
                                      <a:pt x="4097" y="3879"/>
                                      <a:pt x="3989" y="4020"/>
                                      <a:pt x="3840" y="4072"/>
                                    </a:cubicBezTo>
                                    <a:cubicBezTo>
                                      <a:pt x="3840" y="4096"/>
                                      <a:pt x="3840" y="4096"/>
                                      <a:pt x="3840" y="4096"/>
                                    </a:cubicBezTo>
                                    <a:cubicBezTo>
                                      <a:pt x="256" y="4096"/>
                                      <a:pt x="256" y="4096"/>
                                      <a:pt x="256" y="4096"/>
                                    </a:cubicBezTo>
                                    <a:cubicBezTo>
                                      <a:pt x="256" y="4072"/>
                                      <a:pt x="256" y="4072"/>
                                      <a:pt x="256" y="4072"/>
                                    </a:cubicBezTo>
                                    <a:cubicBezTo>
                                      <a:pt x="107" y="4020"/>
                                      <a:pt x="0" y="3879"/>
                                      <a:pt x="0" y="3712"/>
                                    </a:cubicBezTo>
                                    <a:cubicBezTo>
                                      <a:pt x="0" y="3411"/>
                                      <a:pt x="384" y="3200"/>
                                      <a:pt x="384" y="3200"/>
                                    </a:cubicBezTo>
                                    <a:cubicBezTo>
                                      <a:pt x="1536" y="2560"/>
                                      <a:pt x="1536" y="2560"/>
                                      <a:pt x="1536" y="2560"/>
                                    </a:cubicBezTo>
                                    <a:cubicBezTo>
                                      <a:pt x="1536" y="2294"/>
                                      <a:pt x="1536" y="2294"/>
                                      <a:pt x="1536" y="2294"/>
                                    </a:cubicBezTo>
                                    <a:cubicBezTo>
                                      <a:pt x="1230" y="2117"/>
                                      <a:pt x="1024" y="1787"/>
                                      <a:pt x="1024" y="1408"/>
                                    </a:cubicBezTo>
                                    <a:cubicBezTo>
                                      <a:pt x="1024" y="1340"/>
                                      <a:pt x="1024" y="1092"/>
                                      <a:pt x="1024" y="1024"/>
                                    </a:cubicBezTo>
                                    <a:cubicBezTo>
                                      <a:pt x="1024" y="458"/>
                                      <a:pt x="1482" y="0"/>
                                      <a:pt x="2048" y="0"/>
                                    </a:cubicBezTo>
                                    <a:cubicBezTo>
                                      <a:pt x="2614" y="0"/>
                                      <a:pt x="3072" y="458"/>
                                      <a:pt x="3072" y="1024"/>
                                    </a:cubicBezTo>
                                    <a:cubicBezTo>
                                      <a:pt x="3072" y="1092"/>
                                      <a:pt x="3072" y="1340"/>
                                      <a:pt x="3072" y="1408"/>
                                    </a:cubicBezTo>
                                    <a:cubicBezTo>
                                      <a:pt x="3072" y="1787"/>
                                      <a:pt x="2866" y="2117"/>
                                      <a:pt x="2560" y="2294"/>
                                    </a:cubicBezTo>
                                    <a:cubicBezTo>
                                      <a:pt x="2560" y="2560"/>
                                      <a:pt x="2560" y="2560"/>
                                      <a:pt x="2560" y="2560"/>
                                    </a:cubicBezTo>
                                    <a:cubicBezTo>
                                      <a:pt x="3712" y="3200"/>
                                      <a:pt x="3712" y="3200"/>
                                      <a:pt x="3712" y="3200"/>
                                    </a:cubicBezTo>
                                    <a:cubicBezTo>
                                      <a:pt x="3712" y="3200"/>
                                      <a:pt x="4094" y="3421"/>
                                      <a:pt x="4096" y="371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FBCC6D" id="Freeform 69" o:spid="_x0000_s1026" style="position:absolute;margin-left:4.2pt;margin-top:5.95pt;width:19.8pt;height:19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097,4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" path="m4096,3712v1,167,-107,308,-256,360c3840,4096,3840,4096,3840,4096v-3584,,-3584,,-3584,c256,4072,256,4072,256,4072,107,4020,,3879,,3712,,3411,384,3200,384,3200,1536,2560,1536,2560,1536,2560v,-266,,-266,,-266c1230,2117,1024,1787,1024,1408v,-68,,-316,,-384c1024,458,1482,,2048,v566,,1024,458,1024,1024c3072,1092,3072,1340,3072,1408v,379,-206,709,-512,886c2560,2560,2560,2560,2560,2560v1152,640,1152,640,1152,640c3712,3200,4094,3421,4096,3712xe" fillcolor="#4a7b29 [2405]" stroked="f">
                      <v:path arrowok="t" o:connecttype="custom" o:connectlocs="251399,227310;235686,249355;235686,250825;15712,250825;15712,249355;0,227310;23569,195957;94274,156766;94274,140477;62850,86221;62850,62706;125699,0;188549,62706;188549,86221;157124,140477;157124,156766;227830,195957;251399,227310" o:connectangles="0,0,0,0,0,0,0,0,0,0,0,0,0,0,0,0,0,0"/>
                      <o:lock v:ext="edit" aspectratio="t"/>
                      <w10:wrap anchorx="margin"/>
                    </v:shape>
                  </w:pict>
                </mc:Fallback>
              </mc:AlternateContent>
            </w:r>
          </w:p>
          <w:p w14:paraId="3F37E41B" w14:textId="30F6F3CA" w:rsidR="006D409C" w:rsidRDefault="006D409C" w:rsidP="00BF2844"/>
          <w:p w14:paraId="6AFA4C6A" w14:textId="330A33BF" w:rsidR="0015403B" w:rsidRDefault="0015403B" w:rsidP="00BF2844"/>
          <w:p w14:paraId="6C25DD4D" w14:textId="18CA88F9" w:rsidR="0015403B" w:rsidRDefault="0015403B" w:rsidP="00BF2844"/>
          <w:p w14:paraId="57BF1E22" w14:textId="5EE0AA72" w:rsidR="0015403B" w:rsidRDefault="0015403B" w:rsidP="00BF2844"/>
          <w:p w14:paraId="7A214853" w14:textId="1D9CE4B6" w:rsidR="0015403B" w:rsidRDefault="0015403B" w:rsidP="00BF2844"/>
          <w:p w14:paraId="666D21CF" w14:textId="644DEE20" w:rsidR="0015403B" w:rsidRDefault="00BF2844" w:rsidP="00BF2844">
            <w:r>
              <w:rPr>
                <w:noProof/>
                <w:color w:val="19ACDF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FE4C2F8" wp14:editId="0D7CA5D5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126365</wp:posOffset>
                      </wp:positionV>
                      <wp:extent cx="238125" cy="251460"/>
                      <wp:effectExtent l="0" t="0" r="9525" b="0"/>
                      <wp:wrapNone/>
                      <wp:docPr id="255" name="Freeform 1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238125" cy="251460"/>
                              </a:xfrm>
                              <a:custGeom>
                                <a:avLst/>
                                <a:gdLst>
                                  <a:gd name="T0" fmla="*/ 1351 w 2701"/>
                                  <a:gd name="T1" fmla="*/ 897 h 3587"/>
                                  <a:gd name="T2" fmla="*/ 900 w 2701"/>
                                  <a:gd name="T3" fmla="*/ 1345 h 3587"/>
                                  <a:gd name="T4" fmla="*/ 1351 w 2701"/>
                                  <a:gd name="T5" fmla="*/ 1794 h 3587"/>
                                  <a:gd name="T6" fmla="*/ 1801 w 2701"/>
                                  <a:gd name="T7" fmla="*/ 1345 h 3587"/>
                                  <a:gd name="T8" fmla="*/ 1351 w 2701"/>
                                  <a:gd name="T9" fmla="*/ 897 h 3587"/>
                                  <a:gd name="T10" fmla="*/ 1351 w 2701"/>
                                  <a:gd name="T11" fmla="*/ 897 h 3587"/>
                                  <a:gd name="T12" fmla="*/ 1351 w 2701"/>
                                  <a:gd name="T13" fmla="*/ 897 h 3587"/>
                                  <a:gd name="T14" fmla="*/ 1351 w 2701"/>
                                  <a:gd name="T15" fmla="*/ 0 h 3587"/>
                                  <a:gd name="T16" fmla="*/ 0 w 2701"/>
                                  <a:gd name="T17" fmla="*/ 1345 h 3587"/>
                                  <a:gd name="T18" fmla="*/ 1351 w 2701"/>
                                  <a:gd name="T19" fmla="*/ 3587 h 3587"/>
                                  <a:gd name="T20" fmla="*/ 2701 w 2701"/>
                                  <a:gd name="T21" fmla="*/ 1345 h 3587"/>
                                  <a:gd name="T22" fmla="*/ 1351 w 2701"/>
                                  <a:gd name="T23" fmla="*/ 0 h 3587"/>
                                  <a:gd name="T24" fmla="*/ 1351 w 2701"/>
                                  <a:gd name="T25" fmla="*/ 0 h 3587"/>
                                  <a:gd name="T26" fmla="*/ 1351 w 2701"/>
                                  <a:gd name="T27" fmla="*/ 0 h 3587"/>
                                  <a:gd name="T28" fmla="*/ 1351 w 2701"/>
                                  <a:gd name="T29" fmla="*/ 2242 h 3587"/>
                                  <a:gd name="T30" fmla="*/ 450 w 2701"/>
                                  <a:gd name="T31" fmla="*/ 1345 h 3587"/>
                                  <a:gd name="T32" fmla="*/ 1351 w 2701"/>
                                  <a:gd name="T33" fmla="*/ 448 h 3587"/>
                                  <a:gd name="T34" fmla="*/ 2251 w 2701"/>
                                  <a:gd name="T35" fmla="*/ 1345 h 3587"/>
                                  <a:gd name="T36" fmla="*/ 1351 w 2701"/>
                                  <a:gd name="T37" fmla="*/ 2242 h 3587"/>
                                  <a:gd name="T38" fmla="*/ 1351 w 2701"/>
                                  <a:gd name="T39" fmla="*/ 2242 h 3587"/>
                                  <a:gd name="T40" fmla="*/ 1351 w 2701"/>
                                  <a:gd name="T41" fmla="*/ 2242 h 35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2701" h="3587">
                                    <a:moveTo>
                                      <a:pt x="1351" y="897"/>
                                    </a:moveTo>
                                    <a:cubicBezTo>
                                      <a:pt x="1102" y="897"/>
                                      <a:pt x="900" y="1097"/>
                                      <a:pt x="900" y="1345"/>
                                    </a:cubicBezTo>
                                    <a:cubicBezTo>
                                      <a:pt x="900" y="1593"/>
                                      <a:pt x="1102" y="1794"/>
                                      <a:pt x="1351" y="1794"/>
                                    </a:cubicBezTo>
                                    <a:cubicBezTo>
                                      <a:pt x="1599" y="1794"/>
                                      <a:pt x="1801" y="1593"/>
                                      <a:pt x="1801" y="1345"/>
                                    </a:cubicBezTo>
                                    <a:cubicBezTo>
                                      <a:pt x="1801" y="1098"/>
                                      <a:pt x="1599" y="897"/>
                                      <a:pt x="1351" y="897"/>
                                    </a:cubicBezTo>
                                    <a:cubicBezTo>
                                      <a:pt x="1351" y="897"/>
                                      <a:pt x="1351" y="897"/>
                                      <a:pt x="1351" y="897"/>
                                    </a:cubicBezTo>
                                    <a:cubicBezTo>
                                      <a:pt x="1351" y="897"/>
                                      <a:pt x="1351" y="897"/>
                                      <a:pt x="1351" y="897"/>
                                    </a:cubicBezTo>
                                    <a:close/>
                                    <a:moveTo>
                                      <a:pt x="1351" y="0"/>
                                    </a:moveTo>
                                    <a:cubicBezTo>
                                      <a:pt x="605" y="0"/>
                                      <a:pt x="0" y="603"/>
                                      <a:pt x="0" y="1345"/>
                                    </a:cubicBezTo>
                                    <a:cubicBezTo>
                                      <a:pt x="0" y="2088"/>
                                      <a:pt x="1351" y="3587"/>
                                      <a:pt x="1351" y="3587"/>
                                    </a:cubicBezTo>
                                    <a:cubicBezTo>
                                      <a:pt x="1351" y="3587"/>
                                      <a:pt x="2701" y="2088"/>
                                      <a:pt x="2701" y="1345"/>
                                    </a:cubicBezTo>
                                    <a:cubicBezTo>
                                      <a:pt x="2701" y="603"/>
                                      <a:pt x="2097" y="0"/>
                                      <a:pt x="1351" y="0"/>
                                    </a:cubicBezTo>
                                    <a:cubicBezTo>
                                      <a:pt x="1351" y="0"/>
                                      <a:pt x="1351" y="0"/>
                                      <a:pt x="1351" y="0"/>
                                    </a:cubicBezTo>
                                    <a:cubicBezTo>
                                      <a:pt x="1351" y="0"/>
                                      <a:pt x="1351" y="0"/>
                                      <a:pt x="1351" y="0"/>
                                    </a:cubicBezTo>
                                    <a:close/>
                                    <a:moveTo>
                                      <a:pt x="1351" y="2242"/>
                                    </a:moveTo>
                                    <a:cubicBezTo>
                                      <a:pt x="853" y="2242"/>
                                      <a:pt x="450" y="1840"/>
                                      <a:pt x="450" y="1345"/>
                                    </a:cubicBezTo>
                                    <a:cubicBezTo>
                                      <a:pt x="450" y="850"/>
                                      <a:pt x="853" y="448"/>
                                      <a:pt x="1351" y="448"/>
                                    </a:cubicBezTo>
                                    <a:cubicBezTo>
                                      <a:pt x="1848" y="448"/>
                                      <a:pt x="2251" y="850"/>
                                      <a:pt x="2251" y="1345"/>
                                    </a:cubicBezTo>
                                    <a:cubicBezTo>
                                      <a:pt x="2251" y="1840"/>
                                      <a:pt x="1848" y="2242"/>
                                      <a:pt x="1351" y="2242"/>
                                    </a:cubicBezTo>
                                    <a:cubicBezTo>
                                      <a:pt x="1351" y="2242"/>
                                      <a:pt x="1351" y="2242"/>
                                      <a:pt x="1351" y="2242"/>
                                    </a:cubicBezTo>
                                    <a:cubicBezTo>
                                      <a:pt x="1351" y="2242"/>
                                      <a:pt x="1351" y="2242"/>
                                      <a:pt x="1351" y="224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7E118D" id="Freeform 111" o:spid="_x0000_s1026" style="position:absolute;margin-left:5.25pt;margin-top:9.95pt;width:18.75pt;height:19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701,3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" path="m1351,897v-249,,-451,200,-451,448c900,1593,1102,1794,1351,1794v248,,450,-201,450,-449c1801,1098,1599,897,1351,897v,,,,,c1351,897,1351,897,1351,897xm1351,c605,,,603,,1345v,743,1351,2242,1351,2242c1351,3587,2701,2088,2701,1345,2701,603,2097,,1351,v,,,,,c1351,,1351,,1351,xm1351,2242v-498,,-901,-402,-901,-897c450,850,853,448,1351,448v497,,900,402,900,897c2251,1840,1848,2242,1351,2242v,,,,,c1351,2242,1351,2242,1351,2242xe" fillcolor="#4a7b29 [2405]" stroked="f">
                      <v:path arrowok="t" o:connecttype="custom" o:connectlocs="119107,62883;79346,94289;119107,125765;158779,94289;119107,62883;119107,62883;119107,62883;119107,0;0,94289;119107,251460;238125,94289;119107,0;119107,0;119107,0;119107,157171;39673,94289;119107,31406;198452,94289;119107,157171;119107,157171;119107,157171" o:connectangles="0,0,0,0,0,0,0,0,0,0,0,0,0,0,0,0,0,0,0,0,0"/>
                      <o:lock v:ext="edit" aspectratio="t" verticies="t"/>
                    </v:shape>
                  </w:pict>
                </mc:Fallback>
              </mc:AlternateContent>
            </w:r>
          </w:p>
          <w:p w14:paraId="48F0642D" w14:textId="40464EE8" w:rsidR="00E06396" w:rsidRDefault="00E06396" w:rsidP="00BF2844"/>
          <w:p w14:paraId="1E940B72" w14:textId="197C642A" w:rsidR="00E06396" w:rsidRDefault="00E06396" w:rsidP="00BF2844"/>
          <w:p w14:paraId="683C7742" w14:textId="72B81C1B" w:rsidR="00E06396" w:rsidRDefault="00E06396" w:rsidP="00BF2844"/>
          <w:p w14:paraId="1C1B1EB0" w14:textId="5775088C" w:rsidR="00E06396" w:rsidRDefault="00E06396" w:rsidP="00BF2844"/>
          <w:p w14:paraId="3FD5CF0E" w14:textId="08753105" w:rsidR="00E06396" w:rsidRDefault="00E06396" w:rsidP="00BF2844"/>
          <w:p w14:paraId="12E633A2" w14:textId="245784C7" w:rsidR="00E06396" w:rsidRDefault="00E06396" w:rsidP="00BF2844"/>
          <w:p w14:paraId="4C8D7F3D" w14:textId="6B5722CC" w:rsidR="00E06396" w:rsidRDefault="00E06396" w:rsidP="00BF2844"/>
          <w:p w14:paraId="08DECB92" w14:textId="66346366" w:rsidR="00E06396" w:rsidRDefault="00E06396" w:rsidP="00BF2844"/>
          <w:p w14:paraId="02D62536" w14:textId="6C5E4455" w:rsidR="00E06396" w:rsidRDefault="00E06396" w:rsidP="00BF2844"/>
          <w:p w14:paraId="7770682A" w14:textId="2E590AC5" w:rsidR="00E06396" w:rsidRDefault="00E06396" w:rsidP="00BF2844"/>
          <w:p w14:paraId="28FEF69E" w14:textId="5847D713" w:rsidR="00E06396" w:rsidRDefault="00E06396" w:rsidP="00BF2844"/>
          <w:p w14:paraId="5712DF46" w14:textId="0A0C6570" w:rsidR="00E06396" w:rsidRDefault="00E06396" w:rsidP="00BF2844"/>
          <w:p w14:paraId="189C2779" w14:textId="39A2FFC2" w:rsidR="00E06396" w:rsidRDefault="00E06396" w:rsidP="00BF2844"/>
          <w:p w14:paraId="3D3A9529" w14:textId="77777777" w:rsidR="00E06396" w:rsidRDefault="00E06396" w:rsidP="00BF2844"/>
          <w:bookmarkStart w:id="0" w:name="_Hlk82006398" w:displacedByCustomXml="next"/>
          <w:sdt>
            <w:sdtPr>
              <w:id w:val="-1954003311"/>
              <w:placeholder>
                <w:docPart w:val="86E63CDAB62F494592C0D2CBE4EA1EA8"/>
              </w:placeholder>
              <w:temporary/>
              <w:showingPlcHdr/>
              <w15:appearance w15:val="hidden"/>
            </w:sdtPr>
            <w:sdtEndPr/>
            <w:sdtContent>
              <w:p w14:paraId="5E36C077" w14:textId="77777777" w:rsidR="006D409C" w:rsidRDefault="006D409C" w:rsidP="00BF2844">
                <w:pPr>
                  <w:pStyle w:val="Heading2"/>
                </w:pPr>
                <w:r w:rsidRPr="005D47DE">
                  <w:rPr>
                    <w:rStyle w:val="Heading2Char"/>
                  </w:rPr>
                  <w:t>CONTACT</w:t>
                </w:r>
              </w:p>
            </w:sdtContent>
          </w:sdt>
          <w:sdt>
            <w:sdtPr>
              <w:id w:val="1111563247"/>
              <w:placeholder>
                <w:docPart w:val="27FBD6107E9C48E8A64F803732FE0414"/>
              </w:placeholder>
              <w:temporary/>
              <w:showingPlcHdr/>
              <w15:appearance w15:val="hidden"/>
            </w:sdtPr>
            <w:sdtEndPr/>
            <w:sdtContent>
              <w:p w14:paraId="75827B34" w14:textId="77777777" w:rsidR="006D409C" w:rsidRDefault="006D409C" w:rsidP="00BF2844">
                <w:pPr>
                  <w:pStyle w:val="ContactDetails"/>
                </w:pPr>
                <w:r w:rsidRPr="004D3011">
                  <w:t>PHONE:</w:t>
                </w:r>
              </w:p>
            </w:sdtContent>
          </w:sdt>
          <w:p w14:paraId="29BD8243" w14:textId="18E89775" w:rsidR="006D409C" w:rsidRDefault="00BF2844" w:rsidP="00BF2844">
            <w:pPr>
              <w:pStyle w:val="ContactDetails"/>
            </w:pPr>
            <w:r>
              <w:t>+60 111 6451 619</w:t>
            </w:r>
          </w:p>
          <w:p w14:paraId="51A05784" w14:textId="77777777" w:rsidR="006D409C" w:rsidRDefault="006D409C" w:rsidP="00BF2844"/>
          <w:sdt>
            <w:sdtPr>
              <w:id w:val="-240260293"/>
              <w:placeholder>
                <w:docPart w:val="4093E978B435420F9EB0A9E465C617D7"/>
              </w:placeholder>
              <w:temporary/>
              <w:showingPlcHdr/>
              <w15:appearance w15:val="hidden"/>
            </w:sdtPr>
            <w:sdtEndPr/>
            <w:sdtContent>
              <w:p w14:paraId="0F4A3108" w14:textId="77777777" w:rsidR="006D409C" w:rsidRDefault="006D409C" w:rsidP="00BF2844">
                <w:pPr>
                  <w:pStyle w:val="ContactDetails"/>
                </w:pPr>
                <w:r w:rsidRPr="004D3011">
                  <w:t>EMAIL:</w:t>
                </w:r>
              </w:p>
            </w:sdtContent>
          </w:sdt>
          <w:p w14:paraId="30174626" w14:textId="43E888F2" w:rsidR="006D409C" w:rsidRDefault="004A22A0" w:rsidP="00BF2844">
            <w:hyperlink r:id="rId12" w:history="1">
              <w:r w:rsidR="00CD085F" w:rsidRPr="001F616D">
                <w:rPr>
                  <w:rStyle w:val="Hyperlink"/>
                </w:rPr>
                <w:t>amiraaaizzatie@gmail.com</w:t>
              </w:r>
            </w:hyperlink>
          </w:p>
          <w:bookmarkEnd w:id="0"/>
          <w:p w14:paraId="12C04C09" w14:textId="77777777" w:rsidR="00CD085F" w:rsidRDefault="00CD085F" w:rsidP="00BF2844"/>
          <w:p w14:paraId="7EB73A70" w14:textId="5C0DA5BA" w:rsidR="00CD085F" w:rsidRDefault="00CD085F" w:rsidP="00CD085F">
            <w:pPr>
              <w:pStyle w:val="Heading2"/>
            </w:pPr>
            <w:r>
              <w:t>Additional Info</w:t>
            </w:r>
          </w:p>
          <w:p w14:paraId="7BBE73E8" w14:textId="77777777" w:rsidR="00CD085F" w:rsidRDefault="00CD085F" w:rsidP="00CD085F">
            <w:pPr>
              <w:pStyle w:val="ContactDetails"/>
            </w:pPr>
          </w:p>
          <w:p w14:paraId="5649E395" w14:textId="7E6B76EE" w:rsidR="00CD085F" w:rsidRDefault="00CD085F" w:rsidP="00CD085F">
            <w:pPr>
              <w:pStyle w:val="ContactDetails"/>
            </w:pPr>
            <w:r>
              <w:t xml:space="preserve">Expected Salary: </w:t>
            </w:r>
          </w:p>
          <w:p w14:paraId="6BAC9F92" w14:textId="33CF7557" w:rsidR="00CD085F" w:rsidRDefault="00CD085F" w:rsidP="00CD085F">
            <w:pPr>
              <w:pStyle w:val="ContactDetails"/>
            </w:pPr>
            <w:r>
              <w:t>MYR 2800</w:t>
            </w:r>
          </w:p>
          <w:p w14:paraId="58729913" w14:textId="77777777" w:rsidR="00CD085F" w:rsidRDefault="00CD085F" w:rsidP="00CD085F"/>
          <w:p w14:paraId="3F67639D" w14:textId="33733CE9" w:rsidR="00CD085F" w:rsidRDefault="00CD085F" w:rsidP="00CD085F">
            <w:pPr>
              <w:pStyle w:val="ContactDetails"/>
            </w:pPr>
            <w:r>
              <w:t xml:space="preserve">Preferred Work Location: </w:t>
            </w:r>
          </w:p>
          <w:p w14:paraId="30B2E96F" w14:textId="5AB21B9E" w:rsidR="00C80F3B" w:rsidRDefault="00CD085F" w:rsidP="00CD085F">
            <w:r>
              <w:t>Selangor, anywhere in Malaysia.</w:t>
            </w:r>
          </w:p>
          <w:p w14:paraId="1099C4A1" w14:textId="77777777" w:rsidR="00C80F3B" w:rsidRDefault="00C80F3B" w:rsidP="00BF2844"/>
          <w:p w14:paraId="02E6B65C" w14:textId="3020324A" w:rsidR="00CD085F" w:rsidRDefault="00A86F6D" w:rsidP="00CD085F">
            <w:pPr>
              <w:pStyle w:val="Heading2"/>
            </w:pPr>
            <w:r>
              <w:t>PERSONAL oBJECTIVES</w:t>
            </w:r>
          </w:p>
          <w:p w14:paraId="56EBD405" w14:textId="77777777" w:rsidR="00CD085F" w:rsidRDefault="00CD085F" w:rsidP="00CD085F">
            <w:pPr>
              <w:rPr>
                <w:rFonts w:cstheme="minorHAnsi"/>
                <w:b/>
                <w:lang w:val="en-MY"/>
              </w:rPr>
            </w:pPr>
          </w:p>
          <w:p w14:paraId="2DCB9934" w14:textId="77777777" w:rsidR="00A86F6D" w:rsidRPr="00C80F3B" w:rsidRDefault="00A86F6D" w:rsidP="00A86F6D">
            <w:pPr>
              <w:rPr>
                <w:rFonts w:ascii="Arial" w:hAnsi="Arial" w:cs="Arial"/>
              </w:rPr>
            </w:pPr>
            <w:r w:rsidRPr="00C80F3B">
              <w:rPr>
                <w:rFonts w:ascii="Arial" w:eastAsia="Microsoft YaHei" w:hAnsi="Arial" w:cs="Arial"/>
                <w:bCs/>
                <w:spacing w:val="6"/>
                <w:sz w:val="24"/>
              </w:rPr>
              <w:t>In the business environment, logistics have the biggest scope of job application. So thus, that is a reason why I choose logistics and to obtain a position that will enable me to use my strong logistics and supply skills, award-winning educational background and ability to work well with people.</w:t>
            </w:r>
          </w:p>
          <w:p w14:paraId="2C47BDB9" w14:textId="675E7C37" w:rsidR="00CD085F" w:rsidRDefault="00CD085F" w:rsidP="00A86F6D"/>
        </w:tc>
        <w:tc>
          <w:tcPr>
            <w:tcW w:w="504" w:type="dxa"/>
            <w:shd w:val="clear" w:color="auto" w:fill="31521B" w:themeFill="accent2" w:themeFillShade="80"/>
          </w:tcPr>
          <w:p w14:paraId="5746366D" w14:textId="77777777" w:rsidR="006D409C" w:rsidRDefault="006D409C" w:rsidP="00BF2844">
            <w:pPr>
              <w:tabs>
                <w:tab w:val="left" w:pos="990"/>
              </w:tabs>
            </w:pPr>
          </w:p>
        </w:tc>
        <w:tc>
          <w:tcPr>
            <w:tcW w:w="6618" w:type="dxa"/>
            <w:shd w:val="clear" w:color="auto" w:fill="31521B" w:themeFill="accent2" w:themeFillShade="80"/>
            <w:vAlign w:val="center"/>
          </w:tcPr>
          <w:sdt>
            <w:sdtPr>
              <w:id w:val="1001553383"/>
              <w:placeholder>
                <w:docPart w:val="67CEA8060F4448FA81BADBA962F6FC8D"/>
              </w:placeholder>
              <w:temporary/>
              <w:showingPlcHdr/>
              <w15:appearance w15:val="hidden"/>
            </w:sdtPr>
            <w:sdtEndPr/>
            <w:sdtContent>
              <w:p w14:paraId="3BA2D3BB" w14:textId="77777777" w:rsidR="006D409C" w:rsidRDefault="006D409C" w:rsidP="00BF2844">
                <w:pPr>
                  <w:pStyle w:val="Heading1"/>
                  <w:rPr>
                    <w:b/>
                  </w:rPr>
                </w:pPr>
                <w:r w:rsidRPr="00036450">
                  <w:t>WORK EXPERIENCE</w:t>
                </w:r>
              </w:p>
            </w:sdtContent>
          </w:sdt>
        </w:tc>
      </w:tr>
      <w:tr w:rsidR="006D409C" w14:paraId="16832FA8" w14:textId="77777777" w:rsidTr="00BF2844">
        <w:trPr>
          <w:trHeight w:val="5688"/>
        </w:trPr>
        <w:tc>
          <w:tcPr>
            <w:tcW w:w="4421" w:type="dxa"/>
            <w:vMerge/>
            <w:vAlign w:val="bottom"/>
          </w:tcPr>
          <w:p w14:paraId="7FFE48A0" w14:textId="77777777" w:rsidR="006D409C" w:rsidRDefault="006D409C" w:rsidP="00BF2844">
            <w:pPr>
              <w:ind w:right="0"/>
              <w:rPr>
                <w:noProof/>
              </w:rPr>
            </w:pPr>
          </w:p>
        </w:tc>
        <w:tc>
          <w:tcPr>
            <w:tcW w:w="504" w:type="dxa"/>
            <w:tcMar>
              <w:left w:w="0" w:type="dxa"/>
              <w:right w:w="0" w:type="dxa"/>
            </w:tcMar>
          </w:tcPr>
          <w:p w14:paraId="59350FE5" w14:textId="77777777" w:rsidR="006D409C" w:rsidRDefault="00F56513" w:rsidP="00BF2844">
            <w:pPr>
              <w:tabs>
                <w:tab w:val="left" w:pos="990"/>
              </w:tabs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65BA69A" wp14:editId="45133F62">
                      <wp:extent cx="227812" cy="311173"/>
                      <wp:effectExtent l="0" t="3810" r="0" b="0"/>
                      <wp:docPr id="6" name="Right Tri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27812" cy="311173"/>
                              </a:xfrm>
                              <a:custGeom>
                                <a:avLst/>
                                <a:gdLst>
                                  <a:gd name="connsiteX0" fmla="*/ 0 w 342900"/>
                                  <a:gd name="connsiteY0" fmla="*/ 342900 h 342900"/>
                                  <a:gd name="connsiteX1" fmla="*/ 0 w 342900"/>
                                  <a:gd name="connsiteY1" fmla="*/ 0 h 342900"/>
                                  <a:gd name="connsiteX2" fmla="*/ 342900 w 342900"/>
                                  <a:gd name="connsiteY2" fmla="*/ 342900 h 342900"/>
                                  <a:gd name="connsiteX3" fmla="*/ 0 w 342900"/>
                                  <a:gd name="connsiteY3" fmla="*/ 342900 h 342900"/>
                                  <a:gd name="connsiteX0" fmla="*/ 0 w 346648"/>
                                  <a:gd name="connsiteY0" fmla="*/ 342900 h 342900"/>
                                  <a:gd name="connsiteX1" fmla="*/ 0 w 346648"/>
                                  <a:gd name="connsiteY1" fmla="*/ 0 h 342900"/>
                                  <a:gd name="connsiteX2" fmla="*/ 346648 w 346648"/>
                                  <a:gd name="connsiteY2" fmla="*/ 108679 h 342900"/>
                                  <a:gd name="connsiteX3" fmla="*/ 0 w 346648"/>
                                  <a:gd name="connsiteY3" fmla="*/ 342900 h 342900"/>
                                  <a:gd name="connsiteX0" fmla="*/ 1207 w 347855"/>
                                  <a:gd name="connsiteY0" fmla="*/ 234221 h 234221"/>
                                  <a:gd name="connsiteX1" fmla="*/ 0 w 347855"/>
                                  <a:gd name="connsiteY1" fmla="*/ 2598 h 234221"/>
                                  <a:gd name="connsiteX2" fmla="*/ 347855 w 347855"/>
                                  <a:gd name="connsiteY2" fmla="*/ 0 h 234221"/>
                                  <a:gd name="connsiteX3" fmla="*/ 1207 w 347855"/>
                                  <a:gd name="connsiteY3" fmla="*/ 234221 h 234221"/>
                                  <a:gd name="connsiteX0" fmla="*/ 1207 w 346895"/>
                                  <a:gd name="connsiteY0" fmla="*/ 231995 h 231995"/>
                                  <a:gd name="connsiteX1" fmla="*/ 0 w 346895"/>
                                  <a:gd name="connsiteY1" fmla="*/ 372 h 231995"/>
                                  <a:gd name="connsiteX2" fmla="*/ 346895 w 346895"/>
                                  <a:gd name="connsiteY2" fmla="*/ 0 h 231995"/>
                                  <a:gd name="connsiteX3" fmla="*/ 1207 w 346895"/>
                                  <a:gd name="connsiteY3" fmla="*/ 231995 h 231995"/>
                                  <a:gd name="connsiteX0" fmla="*/ 2426 w 346895"/>
                                  <a:gd name="connsiteY0" fmla="*/ 347348 h 347348"/>
                                  <a:gd name="connsiteX1" fmla="*/ 0 w 346895"/>
                                  <a:gd name="connsiteY1" fmla="*/ 372 h 347348"/>
                                  <a:gd name="connsiteX2" fmla="*/ 346895 w 346895"/>
                                  <a:gd name="connsiteY2" fmla="*/ 0 h 347348"/>
                                  <a:gd name="connsiteX3" fmla="*/ 2426 w 346895"/>
                                  <a:gd name="connsiteY3" fmla="*/ 347348 h 3473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46895" h="347348">
                                    <a:moveTo>
                                      <a:pt x="2426" y="347348"/>
                                    </a:moveTo>
                                    <a:cubicBezTo>
                                      <a:pt x="2024" y="270140"/>
                                      <a:pt x="402" y="77580"/>
                                      <a:pt x="0" y="372"/>
                                    </a:cubicBezTo>
                                    <a:lnTo>
                                      <a:pt x="346895" y="0"/>
                                    </a:lnTo>
                                    <a:lnTo>
                                      <a:pt x="2426" y="3473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CA021D" w14:textId="77777777" w:rsidR="00F56513" w:rsidRPr="00AF4EA4" w:rsidRDefault="00F56513" w:rsidP="00F56513">
                                  <w:pPr>
                                    <w:jc w:val="center"/>
                                    <w:rPr>
                                      <w:color w:val="455F51" w:themeColor="text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65BA69A" id="_x0000_s1029" style="width:17.95pt;height:24.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46895,347348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" adj="-11796480,,5400" path="m2426,347348c2024,270140,402,77580,,372l346895,,2426,347348xe" fillcolor="#729928 [2404]" stroked="f" strokeweight="1pt">
                      <v:stroke joinstyle="miter"/>
                      <v:formulas/>
                      <v:path arrowok="t" o:connecttype="custom" o:connectlocs="1593,311173;0,333;227812,0;1593,311173" o:connectangles="0,0,0,0" textboxrect="0,0,346895,347348"/>
                      <v:textbox>
                        <w:txbxContent>
                          <w:p w14:paraId="66CA021D" w14:textId="77777777" w:rsidR="00F56513" w:rsidRPr="00AF4EA4" w:rsidRDefault="00F56513" w:rsidP="00F56513">
                            <w:pPr>
                              <w:jc w:val="center"/>
                              <w:rPr>
                                <w:color w:val="455F51" w:themeColor="text2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618" w:type="dxa"/>
          </w:tcPr>
          <w:p w14:paraId="344F3BE9" w14:textId="77777777" w:rsidR="009A0E50" w:rsidRDefault="009A0E50" w:rsidP="00BF2844">
            <w:pPr>
              <w:rPr>
                <w:rFonts w:asciiTheme="majorHAnsi" w:hAnsiTheme="majorHAnsi" w:cs="Arial"/>
                <w:b/>
                <w:bCs/>
                <w:sz w:val="20"/>
                <w:szCs w:val="20"/>
              </w:rPr>
            </w:pPr>
          </w:p>
          <w:p w14:paraId="63E9A398" w14:textId="2B98F3A7" w:rsidR="006D409C" w:rsidRPr="002F078F" w:rsidRDefault="00760460" w:rsidP="00BF2844">
            <w:pPr>
              <w:rPr>
                <w:rFonts w:asciiTheme="majorHAnsi" w:hAnsiTheme="majorHAnsi"/>
              </w:rPr>
            </w:pPr>
            <w:r w:rsidRPr="00606BE5">
              <w:rPr>
                <w:rFonts w:asciiTheme="majorHAnsi" w:hAnsiTheme="majorHAnsi" w:cs="Arial"/>
                <w:b/>
                <w:bCs/>
                <w:sz w:val="20"/>
                <w:szCs w:val="20"/>
              </w:rPr>
              <w:t xml:space="preserve">CJ </w:t>
            </w:r>
            <w:r w:rsidR="002F078F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Logistics Express Malaysia</w:t>
            </w:r>
            <w:r w:rsidRPr="00606BE5">
              <w:rPr>
                <w:rFonts w:asciiTheme="majorHAnsi" w:hAnsiTheme="majorHAnsi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</w:rPr>
              <w:t>[Operation Officer]</w:t>
            </w:r>
          </w:p>
          <w:p w14:paraId="0791CEC1" w14:textId="5EBA30EF" w:rsidR="00760460" w:rsidRDefault="00760460" w:rsidP="00BF2844">
            <w:pPr>
              <w:rPr>
                <w:rFonts w:ascii="Arial" w:hAnsi="Arial" w:cs="Arial"/>
                <w:color w:val="7F7F7F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Mar 2019 – Present</w:t>
            </w:r>
            <w:r>
              <w:rPr>
                <w:rFonts w:ascii="Arial" w:hAnsi="Arial" w:cs="Arial"/>
                <w:color w:val="7F7F7F"/>
                <w:sz w:val="18"/>
                <w:szCs w:val="18"/>
              </w:rPr>
              <w:t xml:space="preserve"> (2 years 7 months)</w:t>
            </w:r>
          </w:p>
          <w:p w14:paraId="27F4321E" w14:textId="77777777" w:rsidR="009A0E50" w:rsidRPr="00760460" w:rsidRDefault="009A0E50" w:rsidP="00BF2844">
            <w:pPr>
              <w:rPr>
                <w:bCs/>
              </w:rPr>
            </w:pPr>
          </w:p>
          <w:p w14:paraId="1535DF41" w14:textId="3FAC3BB2" w:rsidR="006D409C" w:rsidRPr="0015403B" w:rsidRDefault="00E053DC" w:rsidP="00BF2844">
            <w:pPr>
              <w:rPr>
                <w:rFonts w:ascii="Arial" w:hAnsi="Arial" w:cs="Arial"/>
                <w:sz w:val="20"/>
                <w:szCs w:val="22"/>
              </w:rPr>
            </w:pPr>
            <w:r w:rsidRPr="0015403B">
              <w:rPr>
                <w:rFonts w:ascii="Arial" w:hAnsi="Arial" w:cs="Arial"/>
                <w:sz w:val="20"/>
                <w:szCs w:val="22"/>
              </w:rPr>
              <w:t>Handle customer complaint, make an arrangement for delivery &amp; pickup, handle problematic shipment</w:t>
            </w:r>
            <w:r w:rsidR="002F078F">
              <w:rPr>
                <w:rFonts w:ascii="Arial" w:hAnsi="Arial" w:cs="Arial"/>
                <w:sz w:val="20"/>
                <w:szCs w:val="22"/>
              </w:rPr>
              <w:t xml:space="preserve">, loading unloading </w:t>
            </w:r>
            <w:r w:rsidRPr="0015403B">
              <w:rPr>
                <w:rFonts w:ascii="Arial" w:hAnsi="Arial" w:cs="Arial"/>
                <w:sz w:val="20"/>
                <w:szCs w:val="22"/>
              </w:rPr>
              <w:t xml:space="preserve">&amp; etc. </w:t>
            </w:r>
            <w:r w:rsidR="006D409C" w:rsidRPr="0015403B">
              <w:rPr>
                <w:rFonts w:ascii="Arial" w:hAnsi="Arial" w:cs="Arial"/>
                <w:sz w:val="20"/>
                <w:szCs w:val="22"/>
              </w:rPr>
              <w:t xml:space="preserve"> </w:t>
            </w:r>
          </w:p>
          <w:p w14:paraId="4EC27CB5" w14:textId="77777777" w:rsidR="006D409C" w:rsidRPr="00606BE5" w:rsidRDefault="006D409C" w:rsidP="00BF2844">
            <w:pPr>
              <w:rPr>
                <w:rFonts w:ascii="Arial" w:hAnsi="Arial" w:cs="Arial"/>
              </w:rPr>
            </w:pPr>
          </w:p>
          <w:p w14:paraId="1636F928" w14:textId="5683093E" w:rsidR="006D409C" w:rsidRPr="004D3011" w:rsidRDefault="00E053DC" w:rsidP="00BF2844">
            <w:pPr>
              <w:rPr>
                <w:bCs/>
              </w:rPr>
            </w:pPr>
            <w:r>
              <w:rPr>
                <w:b/>
              </w:rPr>
              <w:t>GD Express</w:t>
            </w:r>
            <w:r w:rsidR="006D409C" w:rsidRPr="004D3011">
              <w:rPr>
                <w:b/>
              </w:rPr>
              <w:t xml:space="preserve"> </w:t>
            </w:r>
            <w:r>
              <w:rPr>
                <w:b/>
              </w:rPr>
              <w:t xml:space="preserve">[Internship] </w:t>
            </w:r>
          </w:p>
          <w:p w14:paraId="6B60DA19" w14:textId="5E3374F3" w:rsidR="00E053DC" w:rsidRDefault="00E053DC" w:rsidP="00BF2844">
            <w:pPr>
              <w:rPr>
                <w:rFonts w:ascii="Arial" w:hAnsi="Arial" w:cs="Arial"/>
                <w:color w:val="7F7F7F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Sep 2018 - Jan 2019</w:t>
            </w:r>
            <w:r>
              <w:rPr>
                <w:rFonts w:ascii="Arial" w:hAnsi="Arial" w:cs="Arial"/>
                <w:color w:val="7F7F7F"/>
                <w:sz w:val="18"/>
                <w:szCs w:val="18"/>
              </w:rPr>
              <w:t xml:space="preserve"> (5 months) </w:t>
            </w:r>
          </w:p>
          <w:p w14:paraId="771A7620" w14:textId="77777777" w:rsidR="009A0E50" w:rsidRDefault="009A0E50" w:rsidP="00BF2844">
            <w:pPr>
              <w:rPr>
                <w:rFonts w:ascii="Arial" w:hAnsi="Arial" w:cs="Arial"/>
                <w:color w:val="7F7F7F"/>
                <w:sz w:val="18"/>
                <w:szCs w:val="18"/>
              </w:rPr>
            </w:pPr>
          </w:p>
          <w:p w14:paraId="08E87F5F" w14:textId="5D6C4BA5" w:rsidR="006D409C" w:rsidRPr="0015403B" w:rsidRDefault="00E053DC" w:rsidP="00BF2844">
            <w:pPr>
              <w:rPr>
                <w:sz w:val="24"/>
                <w:szCs w:val="28"/>
              </w:rPr>
            </w:pPr>
            <w:r w:rsidRPr="0015403B">
              <w:rPr>
                <w:rFonts w:ascii="Arial" w:hAnsi="Arial" w:cs="Arial"/>
                <w:sz w:val="20"/>
                <w:szCs w:val="20"/>
              </w:rPr>
              <w:t xml:space="preserve">Doing Job rotation in different department such as Complain, Compensation and Insurances, GD Venture (Transportation), Customer Service, Hub Manifest, Credit, Human Resources, Proof of Delivery (POD), Warehousing </w:t>
            </w:r>
            <w:r w:rsidR="00606BE5" w:rsidRPr="0015403B">
              <w:rPr>
                <w:rFonts w:ascii="Arial" w:hAnsi="Arial" w:cs="Arial"/>
                <w:sz w:val="20"/>
                <w:szCs w:val="20"/>
              </w:rPr>
              <w:t>&amp; etc.</w:t>
            </w:r>
          </w:p>
          <w:p w14:paraId="5A6B15E9" w14:textId="77777777" w:rsidR="006D409C" w:rsidRDefault="006D409C" w:rsidP="00BF2844"/>
          <w:p w14:paraId="59346089" w14:textId="4A19FBB8" w:rsidR="006D409C" w:rsidRPr="004D3011" w:rsidRDefault="00606BE5" w:rsidP="00BF2844">
            <w:pPr>
              <w:rPr>
                <w:bCs/>
              </w:rPr>
            </w:pPr>
            <w:r w:rsidRPr="00606BE5">
              <w:rPr>
                <w:rFonts w:asciiTheme="majorHAnsi" w:hAnsiTheme="majorHAnsi" w:cs="Arial"/>
                <w:b/>
                <w:bCs/>
                <w:sz w:val="20"/>
                <w:szCs w:val="20"/>
              </w:rPr>
              <w:t xml:space="preserve">Secret Recipe Cakes &amp; Cafe </w:t>
            </w:r>
            <w:proofErr w:type="spellStart"/>
            <w:r w:rsidRPr="00606BE5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Sdn</w:t>
            </w:r>
            <w:proofErr w:type="spellEnd"/>
            <w:r w:rsidRPr="00606BE5">
              <w:rPr>
                <w:rFonts w:asciiTheme="majorHAnsi" w:hAnsiTheme="majorHAnsi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06BE5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Bhd</w:t>
            </w:r>
            <w:proofErr w:type="spellEnd"/>
            <w:r w:rsidR="006D409C" w:rsidRPr="004D3011">
              <w:rPr>
                <w:b/>
              </w:rPr>
              <w:t xml:space="preserve"> </w:t>
            </w:r>
            <w:r>
              <w:rPr>
                <w:b/>
              </w:rPr>
              <w:t xml:space="preserve">[Service Crew] </w:t>
            </w:r>
          </w:p>
          <w:p w14:paraId="2F2054CE" w14:textId="1A7102DF" w:rsidR="00606BE5" w:rsidRDefault="00606BE5" w:rsidP="00BF2844">
            <w:pPr>
              <w:rPr>
                <w:rFonts w:ascii="Arial" w:hAnsi="Arial" w:cs="Arial"/>
                <w:color w:val="7F7F7F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Apr 2017 - Jul 2018</w:t>
            </w:r>
            <w:r w:rsidR="0015403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7F7F7F"/>
                <w:sz w:val="18"/>
                <w:szCs w:val="18"/>
              </w:rPr>
              <w:t>(1 year 4 months)</w:t>
            </w:r>
          </w:p>
          <w:p w14:paraId="2A3FCC0F" w14:textId="77777777" w:rsidR="009A0E50" w:rsidRDefault="009A0E50" w:rsidP="00BF2844">
            <w:pPr>
              <w:rPr>
                <w:rFonts w:ascii="Arial" w:hAnsi="Arial" w:cs="Arial"/>
                <w:color w:val="7F7F7F"/>
                <w:sz w:val="18"/>
                <w:szCs w:val="18"/>
              </w:rPr>
            </w:pPr>
          </w:p>
          <w:p w14:paraId="44417A73" w14:textId="1A93D22B" w:rsidR="006D409C" w:rsidRPr="0015403B" w:rsidRDefault="00606BE5" w:rsidP="00BF2844">
            <w:pPr>
              <w:rPr>
                <w:sz w:val="24"/>
                <w:szCs w:val="28"/>
              </w:rPr>
            </w:pPr>
            <w:r w:rsidRPr="0015403B">
              <w:rPr>
                <w:rFonts w:ascii="Arial" w:hAnsi="Arial" w:cs="Arial"/>
                <w:sz w:val="20"/>
                <w:szCs w:val="20"/>
              </w:rPr>
              <w:t>Serve customers</w:t>
            </w:r>
            <w:r w:rsidR="009A0E50" w:rsidRPr="0015403B">
              <w:rPr>
                <w:rFonts w:ascii="Arial" w:hAnsi="Arial" w:cs="Arial"/>
                <w:sz w:val="20"/>
                <w:szCs w:val="20"/>
              </w:rPr>
              <w:t xml:space="preserve">, provide answers to queries presented </w:t>
            </w:r>
            <w:r w:rsidR="0015403B" w:rsidRPr="0015403B">
              <w:rPr>
                <w:rFonts w:ascii="Arial" w:hAnsi="Arial" w:cs="Arial"/>
                <w:sz w:val="20"/>
                <w:szCs w:val="20"/>
              </w:rPr>
              <w:t xml:space="preserve">by customer regarding services, offers </w:t>
            </w:r>
            <w:r w:rsidRPr="0015403B">
              <w:rPr>
                <w:rFonts w:ascii="Arial" w:hAnsi="Arial" w:cs="Arial"/>
                <w:sz w:val="20"/>
                <w:szCs w:val="20"/>
              </w:rPr>
              <w:t>and handle customer complain.</w:t>
            </w:r>
            <w:r w:rsidR="006D409C" w:rsidRPr="0015403B">
              <w:rPr>
                <w:sz w:val="24"/>
                <w:szCs w:val="28"/>
              </w:rPr>
              <w:t xml:space="preserve"> </w:t>
            </w:r>
          </w:p>
          <w:p w14:paraId="1F0369A4" w14:textId="77777777" w:rsidR="006D409C" w:rsidRDefault="006D409C" w:rsidP="00BF2844"/>
          <w:p w14:paraId="60F88694" w14:textId="3296E943" w:rsidR="006D409C" w:rsidRPr="004D3011" w:rsidRDefault="0015403B" w:rsidP="00BF2844">
            <w:pPr>
              <w:rPr>
                <w:bCs/>
              </w:rPr>
            </w:pPr>
            <w:r>
              <w:rPr>
                <w:b/>
              </w:rPr>
              <w:t>Hotel One World</w:t>
            </w:r>
            <w:r w:rsidR="006D409C" w:rsidRPr="004D3011">
              <w:rPr>
                <w:b/>
              </w:rPr>
              <w:t xml:space="preserve"> </w:t>
            </w:r>
            <w:r>
              <w:rPr>
                <w:b/>
              </w:rPr>
              <w:t>[Banquet Server]</w:t>
            </w:r>
          </w:p>
          <w:p w14:paraId="394FB8FA" w14:textId="330478CA" w:rsidR="006D409C" w:rsidRDefault="0015403B" w:rsidP="00BF2844">
            <w:r>
              <w:t>Part-Time</w:t>
            </w:r>
          </w:p>
          <w:p w14:paraId="4D9AAF94" w14:textId="77777777" w:rsidR="0015403B" w:rsidRPr="004D3011" w:rsidRDefault="0015403B" w:rsidP="00BF2844"/>
          <w:p w14:paraId="06658985" w14:textId="34C41692" w:rsidR="0015403B" w:rsidRDefault="0015403B" w:rsidP="00BF2844">
            <w:pPr>
              <w:rPr>
                <w:rFonts w:ascii="Arial" w:hAnsi="Arial" w:cs="Arial"/>
                <w:sz w:val="20"/>
                <w:szCs w:val="22"/>
              </w:rPr>
            </w:pPr>
            <w:r w:rsidRPr="0015403B">
              <w:rPr>
                <w:rFonts w:ascii="Arial" w:hAnsi="Arial" w:cs="Arial"/>
                <w:sz w:val="20"/>
                <w:szCs w:val="22"/>
              </w:rPr>
              <w:t xml:space="preserve">Setting up buffets with food presentation standards, ensuring safe food handling performance &amp; etc. </w:t>
            </w:r>
          </w:p>
          <w:p w14:paraId="7E148A95" w14:textId="77777777" w:rsidR="0015403B" w:rsidRDefault="0015403B" w:rsidP="00BF2844">
            <w:pPr>
              <w:rPr>
                <w:rFonts w:ascii="Arial" w:hAnsi="Arial" w:cs="Arial"/>
                <w:sz w:val="20"/>
                <w:szCs w:val="22"/>
              </w:rPr>
            </w:pPr>
          </w:p>
          <w:p w14:paraId="52B46315" w14:textId="77777777" w:rsidR="0015403B" w:rsidRDefault="0015403B" w:rsidP="00BF2844">
            <w:pPr>
              <w:rPr>
                <w:rFonts w:ascii="Arial" w:hAnsi="Arial" w:cs="Arial"/>
                <w:sz w:val="20"/>
                <w:szCs w:val="22"/>
              </w:rPr>
            </w:pPr>
          </w:p>
          <w:p w14:paraId="42782729" w14:textId="7515719C" w:rsidR="0015403B" w:rsidRPr="0015403B" w:rsidRDefault="0015403B" w:rsidP="00BF2844">
            <w:pPr>
              <w:rPr>
                <w:rFonts w:ascii="Arial" w:hAnsi="Arial" w:cs="Arial"/>
              </w:rPr>
            </w:pPr>
          </w:p>
        </w:tc>
      </w:tr>
      <w:tr w:rsidR="006D409C" w14:paraId="08567B56" w14:textId="77777777" w:rsidTr="00BF2844">
        <w:trPr>
          <w:trHeight w:val="1080"/>
        </w:trPr>
        <w:tc>
          <w:tcPr>
            <w:tcW w:w="4421" w:type="dxa"/>
            <w:vMerge/>
            <w:vAlign w:val="bottom"/>
          </w:tcPr>
          <w:p w14:paraId="41C7F8C1" w14:textId="77777777" w:rsidR="006D409C" w:rsidRDefault="006D409C" w:rsidP="00BF2844">
            <w:pPr>
              <w:ind w:right="0"/>
              <w:rPr>
                <w:noProof/>
              </w:rPr>
            </w:pPr>
          </w:p>
        </w:tc>
        <w:tc>
          <w:tcPr>
            <w:tcW w:w="504" w:type="dxa"/>
            <w:shd w:val="clear" w:color="auto" w:fill="31521B" w:themeFill="accent2" w:themeFillShade="80"/>
          </w:tcPr>
          <w:p w14:paraId="2F9ECAD9" w14:textId="77777777" w:rsidR="006D409C" w:rsidRDefault="006D409C" w:rsidP="00BF2844">
            <w:pPr>
              <w:tabs>
                <w:tab w:val="left" w:pos="990"/>
              </w:tabs>
            </w:pPr>
          </w:p>
        </w:tc>
        <w:tc>
          <w:tcPr>
            <w:tcW w:w="6618" w:type="dxa"/>
            <w:shd w:val="clear" w:color="auto" w:fill="31521B" w:themeFill="accent2" w:themeFillShade="80"/>
            <w:vAlign w:val="center"/>
          </w:tcPr>
          <w:sdt>
            <w:sdtPr>
              <w:id w:val="1669594239"/>
              <w:placeholder>
                <w:docPart w:val="649B2DAF551A451791D41729424D02D7"/>
              </w:placeholder>
              <w:temporary/>
              <w:showingPlcHdr/>
              <w15:appearance w15:val="hidden"/>
            </w:sdtPr>
            <w:sdtEndPr/>
            <w:sdtContent>
              <w:p w14:paraId="79D8AC4A" w14:textId="77777777" w:rsidR="006D409C" w:rsidRDefault="006D409C" w:rsidP="00BF2844">
                <w:pPr>
                  <w:pStyle w:val="Heading1"/>
                  <w:rPr>
                    <w:b/>
                  </w:rPr>
                </w:pPr>
                <w:r w:rsidRPr="00776643">
                  <w:rPr>
                    <w:rStyle w:val="Heading2Char"/>
                    <w:b w:val="0"/>
                    <w:bCs w:val="0"/>
                    <w:caps/>
                    <w:sz w:val="48"/>
                    <w:szCs w:val="32"/>
                  </w:rPr>
                  <w:t>SKILLS</w:t>
                </w:r>
              </w:p>
            </w:sdtContent>
          </w:sdt>
        </w:tc>
      </w:tr>
      <w:tr w:rsidR="006D409C" w14:paraId="1363EDD6" w14:textId="77777777" w:rsidTr="00BF2844">
        <w:trPr>
          <w:trHeight w:val="2160"/>
        </w:trPr>
        <w:tc>
          <w:tcPr>
            <w:tcW w:w="4421" w:type="dxa"/>
            <w:vMerge/>
            <w:tcBorders>
              <w:bottom w:val="nil"/>
            </w:tcBorders>
            <w:vAlign w:val="bottom"/>
          </w:tcPr>
          <w:p w14:paraId="78C64DCF" w14:textId="77777777" w:rsidR="006D409C" w:rsidRDefault="006D409C" w:rsidP="00BF2844">
            <w:pPr>
              <w:ind w:right="0"/>
              <w:rPr>
                <w:noProof/>
              </w:rPr>
            </w:pPr>
          </w:p>
        </w:tc>
        <w:tc>
          <w:tcPr>
            <w:tcW w:w="504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14:paraId="6AA3E78C" w14:textId="77777777" w:rsidR="006D409C" w:rsidRDefault="00F56513" w:rsidP="00BF2844">
            <w:pPr>
              <w:tabs>
                <w:tab w:val="left" w:pos="990"/>
              </w:tabs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E73597D" wp14:editId="7A3CBD70">
                      <wp:extent cx="227812" cy="311173"/>
                      <wp:effectExtent l="0" t="3810" r="0" b="0"/>
                      <wp:docPr id="5" name="Right Tri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27812" cy="311173"/>
                              </a:xfrm>
                              <a:custGeom>
                                <a:avLst/>
                                <a:gdLst>
                                  <a:gd name="connsiteX0" fmla="*/ 0 w 342900"/>
                                  <a:gd name="connsiteY0" fmla="*/ 342900 h 342900"/>
                                  <a:gd name="connsiteX1" fmla="*/ 0 w 342900"/>
                                  <a:gd name="connsiteY1" fmla="*/ 0 h 342900"/>
                                  <a:gd name="connsiteX2" fmla="*/ 342900 w 342900"/>
                                  <a:gd name="connsiteY2" fmla="*/ 342900 h 342900"/>
                                  <a:gd name="connsiteX3" fmla="*/ 0 w 342900"/>
                                  <a:gd name="connsiteY3" fmla="*/ 342900 h 342900"/>
                                  <a:gd name="connsiteX0" fmla="*/ 0 w 346648"/>
                                  <a:gd name="connsiteY0" fmla="*/ 342900 h 342900"/>
                                  <a:gd name="connsiteX1" fmla="*/ 0 w 346648"/>
                                  <a:gd name="connsiteY1" fmla="*/ 0 h 342900"/>
                                  <a:gd name="connsiteX2" fmla="*/ 346648 w 346648"/>
                                  <a:gd name="connsiteY2" fmla="*/ 108679 h 342900"/>
                                  <a:gd name="connsiteX3" fmla="*/ 0 w 346648"/>
                                  <a:gd name="connsiteY3" fmla="*/ 342900 h 342900"/>
                                  <a:gd name="connsiteX0" fmla="*/ 1207 w 347855"/>
                                  <a:gd name="connsiteY0" fmla="*/ 234221 h 234221"/>
                                  <a:gd name="connsiteX1" fmla="*/ 0 w 347855"/>
                                  <a:gd name="connsiteY1" fmla="*/ 2598 h 234221"/>
                                  <a:gd name="connsiteX2" fmla="*/ 347855 w 347855"/>
                                  <a:gd name="connsiteY2" fmla="*/ 0 h 234221"/>
                                  <a:gd name="connsiteX3" fmla="*/ 1207 w 347855"/>
                                  <a:gd name="connsiteY3" fmla="*/ 234221 h 234221"/>
                                  <a:gd name="connsiteX0" fmla="*/ 1207 w 346895"/>
                                  <a:gd name="connsiteY0" fmla="*/ 231995 h 231995"/>
                                  <a:gd name="connsiteX1" fmla="*/ 0 w 346895"/>
                                  <a:gd name="connsiteY1" fmla="*/ 372 h 231995"/>
                                  <a:gd name="connsiteX2" fmla="*/ 346895 w 346895"/>
                                  <a:gd name="connsiteY2" fmla="*/ 0 h 231995"/>
                                  <a:gd name="connsiteX3" fmla="*/ 1207 w 346895"/>
                                  <a:gd name="connsiteY3" fmla="*/ 231995 h 231995"/>
                                  <a:gd name="connsiteX0" fmla="*/ 2426 w 346895"/>
                                  <a:gd name="connsiteY0" fmla="*/ 347348 h 347348"/>
                                  <a:gd name="connsiteX1" fmla="*/ 0 w 346895"/>
                                  <a:gd name="connsiteY1" fmla="*/ 372 h 347348"/>
                                  <a:gd name="connsiteX2" fmla="*/ 346895 w 346895"/>
                                  <a:gd name="connsiteY2" fmla="*/ 0 h 347348"/>
                                  <a:gd name="connsiteX3" fmla="*/ 2426 w 346895"/>
                                  <a:gd name="connsiteY3" fmla="*/ 347348 h 3473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46895" h="347348">
                                    <a:moveTo>
                                      <a:pt x="2426" y="347348"/>
                                    </a:moveTo>
                                    <a:cubicBezTo>
                                      <a:pt x="2024" y="270140"/>
                                      <a:pt x="402" y="77580"/>
                                      <a:pt x="0" y="372"/>
                                    </a:cubicBezTo>
                                    <a:lnTo>
                                      <a:pt x="346895" y="0"/>
                                    </a:lnTo>
                                    <a:lnTo>
                                      <a:pt x="2426" y="3473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31D5A5" w14:textId="77777777" w:rsidR="00F56513" w:rsidRPr="00AF4EA4" w:rsidRDefault="00F56513" w:rsidP="00F56513">
                                  <w:pPr>
                                    <w:jc w:val="center"/>
                                    <w:rPr>
                                      <w:color w:val="455F51" w:themeColor="text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E73597D" id="_x0000_s1030" style="width:17.95pt;height:24.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46895,347348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" adj="-11796480,,5400" path="m2426,347348c2024,270140,402,77580,,372l346895,,2426,347348xe" fillcolor="#729928 [2404]" stroked="f" strokeweight="1pt">
                      <v:stroke joinstyle="miter"/>
                      <v:formulas/>
                      <v:path arrowok="t" o:connecttype="custom" o:connectlocs="1593,311173;0,333;227812,0;1593,311173" o:connectangles="0,0,0,0" textboxrect="0,0,346895,347348"/>
                      <v:textbox>
                        <w:txbxContent>
                          <w:p w14:paraId="5631D5A5" w14:textId="77777777" w:rsidR="00F56513" w:rsidRPr="00AF4EA4" w:rsidRDefault="00F56513" w:rsidP="00F56513">
                            <w:pPr>
                              <w:jc w:val="center"/>
                              <w:rPr>
                                <w:color w:val="455F51" w:themeColor="text2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618" w:type="dxa"/>
            <w:tcBorders>
              <w:bottom w:val="nil"/>
            </w:tcBorders>
            <w:vAlign w:val="bottom"/>
          </w:tcPr>
          <w:p w14:paraId="0F5AE6B2" w14:textId="77777777" w:rsidR="006D409C" w:rsidRDefault="006D409C" w:rsidP="00BF2844">
            <w:pPr>
              <w:rPr>
                <w:b/>
              </w:rPr>
            </w:pPr>
            <w:r w:rsidRPr="00B90CEF">
              <w:rPr>
                <w:noProof/>
                <w:color w:val="000000" w:themeColor="text1"/>
              </w:rPr>
              <w:drawing>
                <wp:inline distT="0" distB="0" distL="0" distR="0" wp14:anchorId="073C7843" wp14:editId="712838C2">
                  <wp:extent cx="3981450" cy="1524000"/>
                  <wp:effectExtent l="0" t="0" r="0" b="0"/>
                  <wp:docPr id="12" name="Chart 12" descr="skills chart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  <w:p w14:paraId="2CF6CEAF" w14:textId="333EE819" w:rsidR="00BF2844" w:rsidRDefault="00BF2844" w:rsidP="00BF2844">
            <w:pPr>
              <w:rPr>
                <w:b/>
              </w:rPr>
            </w:pPr>
          </w:p>
        </w:tc>
      </w:tr>
      <w:tr w:rsidR="00BF2844" w14:paraId="7C9089A1" w14:textId="77777777" w:rsidTr="00BF2844">
        <w:trPr>
          <w:trHeight w:val="1080"/>
        </w:trPr>
        <w:tc>
          <w:tcPr>
            <w:tcW w:w="4421" w:type="dxa"/>
            <w:vMerge/>
            <w:vAlign w:val="bottom"/>
          </w:tcPr>
          <w:p w14:paraId="703782BB" w14:textId="77777777" w:rsidR="00BF2844" w:rsidRDefault="00BF2844" w:rsidP="00BF2844">
            <w:pPr>
              <w:ind w:right="0"/>
              <w:rPr>
                <w:noProof/>
              </w:rPr>
            </w:pPr>
          </w:p>
        </w:tc>
        <w:tc>
          <w:tcPr>
            <w:tcW w:w="504" w:type="dxa"/>
            <w:shd w:val="clear" w:color="auto" w:fill="31521B" w:themeFill="accent2" w:themeFillShade="80"/>
          </w:tcPr>
          <w:p w14:paraId="1C9F2C95" w14:textId="77777777" w:rsidR="00BF2844" w:rsidRDefault="00BF2844" w:rsidP="00BF2844">
            <w:pPr>
              <w:tabs>
                <w:tab w:val="left" w:pos="990"/>
              </w:tabs>
            </w:pPr>
          </w:p>
        </w:tc>
        <w:tc>
          <w:tcPr>
            <w:tcW w:w="6618" w:type="dxa"/>
            <w:shd w:val="clear" w:color="auto" w:fill="31521B" w:themeFill="accent2" w:themeFillShade="80"/>
            <w:vAlign w:val="center"/>
          </w:tcPr>
          <w:p w14:paraId="217E124B" w14:textId="1403EF84" w:rsidR="00BF2844" w:rsidRDefault="00BF2844" w:rsidP="00BF2844">
            <w:pPr>
              <w:pStyle w:val="Heading1"/>
              <w:rPr>
                <w:b/>
              </w:rPr>
            </w:pPr>
            <w:r>
              <w:t>Languages</w:t>
            </w:r>
          </w:p>
        </w:tc>
      </w:tr>
      <w:tr w:rsidR="00BF2844" w14:paraId="1496C30F" w14:textId="77777777" w:rsidTr="00BF2844">
        <w:trPr>
          <w:trHeight w:val="2160"/>
        </w:trPr>
        <w:tc>
          <w:tcPr>
            <w:tcW w:w="4421" w:type="dxa"/>
            <w:vMerge/>
            <w:tcBorders>
              <w:bottom w:val="nil"/>
            </w:tcBorders>
            <w:vAlign w:val="bottom"/>
          </w:tcPr>
          <w:p w14:paraId="4FFCE324" w14:textId="77777777" w:rsidR="00BF2844" w:rsidRDefault="00BF2844" w:rsidP="00BF2844">
            <w:pPr>
              <w:ind w:right="0"/>
              <w:rPr>
                <w:noProof/>
              </w:rPr>
            </w:pPr>
          </w:p>
        </w:tc>
        <w:tc>
          <w:tcPr>
            <w:tcW w:w="504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14:paraId="33A2CD72" w14:textId="77777777" w:rsidR="00BF2844" w:rsidRDefault="00BF2844" w:rsidP="00BF2844">
            <w:pPr>
              <w:tabs>
                <w:tab w:val="left" w:pos="990"/>
              </w:tabs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B848A6C" wp14:editId="46BF0443">
                      <wp:extent cx="227812" cy="311173"/>
                      <wp:effectExtent l="0" t="3810" r="0" b="0"/>
                      <wp:docPr id="10" name="Right Tri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27812" cy="311173"/>
                              </a:xfrm>
                              <a:custGeom>
                                <a:avLst/>
                                <a:gdLst>
                                  <a:gd name="connsiteX0" fmla="*/ 0 w 342900"/>
                                  <a:gd name="connsiteY0" fmla="*/ 342900 h 342900"/>
                                  <a:gd name="connsiteX1" fmla="*/ 0 w 342900"/>
                                  <a:gd name="connsiteY1" fmla="*/ 0 h 342900"/>
                                  <a:gd name="connsiteX2" fmla="*/ 342900 w 342900"/>
                                  <a:gd name="connsiteY2" fmla="*/ 342900 h 342900"/>
                                  <a:gd name="connsiteX3" fmla="*/ 0 w 342900"/>
                                  <a:gd name="connsiteY3" fmla="*/ 342900 h 342900"/>
                                  <a:gd name="connsiteX0" fmla="*/ 0 w 346648"/>
                                  <a:gd name="connsiteY0" fmla="*/ 342900 h 342900"/>
                                  <a:gd name="connsiteX1" fmla="*/ 0 w 346648"/>
                                  <a:gd name="connsiteY1" fmla="*/ 0 h 342900"/>
                                  <a:gd name="connsiteX2" fmla="*/ 346648 w 346648"/>
                                  <a:gd name="connsiteY2" fmla="*/ 108679 h 342900"/>
                                  <a:gd name="connsiteX3" fmla="*/ 0 w 346648"/>
                                  <a:gd name="connsiteY3" fmla="*/ 342900 h 342900"/>
                                  <a:gd name="connsiteX0" fmla="*/ 1207 w 347855"/>
                                  <a:gd name="connsiteY0" fmla="*/ 234221 h 234221"/>
                                  <a:gd name="connsiteX1" fmla="*/ 0 w 347855"/>
                                  <a:gd name="connsiteY1" fmla="*/ 2598 h 234221"/>
                                  <a:gd name="connsiteX2" fmla="*/ 347855 w 347855"/>
                                  <a:gd name="connsiteY2" fmla="*/ 0 h 234221"/>
                                  <a:gd name="connsiteX3" fmla="*/ 1207 w 347855"/>
                                  <a:gd name="connsiteY3" fmla="*/ 234221 h 234221"/>
                                  <a:gd name="connsiteX0" fmla="*/ 1207 w 346895"/>
                                  <a:gd name="connsiteY0" fmla="*/ 231995 h 231995"/>
                                  <a:gd name="connsiteX1" fmla="*/ 0 w 346895"/>
                                  <a:gd name="connsiteY1" fmla="*/ 372 h 231995"/>
                                  <a:gd name="connsiteX2" fmla="*/ 346895 w 346895"/>
                                  <a:gd name="connsiteY2" fmla="*/ 0 h 231995"/>
                                  <a:gd name="connsiteX3" fmla="*/ 1207 w 346895"/>
                                  <a:gd name="connsiteY3" fmla="*/ 231995 h 231995"/>
                                  <a:gd name="connsiteX0" fmla="*/ 2426 w 346895"/>
                                  <a:gd name="connsiteY0" fmla="*/ 347348 h 347348"/>
                                  <a:gd name="connsiteX1" fmla="*/ 0 w 346895"/>
                                  <a:gd name="connsiteY1" fmla="*/ 372 h 347348"/>
                                  <a:gd name="connsiteX2" fmla="*/ 346895 w 346895"/>
                                  <a:gd name="connsiteY2" fmla="*/ 0 h 347348"/>
                                  <a:gd name="connsiteX3" fmla="*/ 2426 w 346895"/>
                                  <a:gd name="connsiteY3" fmla="*/ 347348 h 3473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46895" h="347348">
                                    <a:moveTo>
                                      <a:pt x="2426" y="347348"/>
                                    </a:moveTo>
                                    <a:cubicBezTo>
                                      <a:pt x="2024" y="270140"/>
                                      <a:pt x="402" y="77580"/>
                                      <a:pt x="0" y="372"/>
                                    </a:cubicBezTo>
                                    <a:lnTo>
                                      <a:pt x="346895" y="0"/>
                                    </a:lnTo>
                                    <a:lnTo>
                                      <a:pt x="2426" y="3473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628117" w14:textId="77777777" w:rsidR="00BF2844" w:rsidRPr="00AF4EA4" w:rsidRDefault="00BF2844" w:rsidP="00BF2844">
                                  <w:pPr>
                                    <w:jc w:val="center"/>
                                    <w:rPr>
                                      <w:color w:val="455F51" w:themeColor="text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B848A6C" id="_x0000_s1031" style="width:17.95pt;height:24.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46895,347348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" adj="-11796480,,5400" path="m2426,347348c2024,270140,402,77580,,372l346895,,2426,347348xe" fillcolor="#729928 [2404]" stroked="f" strokeweight="1pt">
                      <v:stroke joinstyle="miter"/>
                      <v:formulas/>
                      <v:path arrowok="t" o:connecttype="custom" o:connectlocs="1593,311173;0,333;227812,0;1593,311173" o:connectangles="0,0,0,0" textboxrect="0,0,346895,347348"/>
                      <v:textbox>
                        <w:txbxContent>
                          <w:p w14:paraId="73628117" w14:textId="77777777" w:rsidR="00BF2844" w:rsidRPr="00AF4EA4" w:rsidRDefault="00BF2844" w:rsidP="00BF2844">
                            <w:pPr>
                              <w:jc w:val="center"/>
                              <w:rPr>
                                <w:color w:val="455F51" w:themeColor="text2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618" w:type="dxa"/>
            <w:tcBorders>
              <w:bottom w:val="nil"/>
            </w:tcBorders>
            <w:vAlign w:val="bottom"/>
          </w:tcPr>
          <w:p w14:paraId="07B06170" w14:textId="38243F77" w:rsidR="00BF2844" w:rsidRDefault="00BF2844" w:rsidP="00BF2844">
            <w:pPr>
              <w:rPr>
                <w:b/>
              </w:rPr>
            </w:pPr>
            <w:r w:rsidRPr="00B90CEF">
              <w:rPr>
                <w:noProof/>
                <w:color w:val="000000" w:themeColor="text1"/>
              </w:rPr>
              <w:drawing>
                <wp:inline distT="0" distB="0" distL="0" distR="0" wp14:anchorId="29134C91" wp14:editId="5922257D">
                  <wp:extent cx="3981450" cy="1524000"/>
                  <wp:effectExtent l="0" t="0" r="0" b="0"/>
                  <wp:docPr id="11" name="Chart 11" descr="skills chart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</w:tr>
    </w:tbl>
    <w:p w14:paraId="74F7AE1F" w14:textId="73213725" w:rsidR="00921E6A" w:rsidRDefault="00921E6A" w:rsidP="00BF2844"/>
    <w:p w14:paraId="3E27FCF1" w14:textId="188FF5EA" w:rsidR="00C80F3B" w:rsidRDefault="00C80F3B" w:rsidP="00BF2844"/>
    <w:p w14:paraId="533AF635" w14:textId="11E25623" w:rsidR="00C80F3B" w:rsidRDefault="00C80F3B" w:rsidP="00C80F3B">
      <w:pPr>
        <w:jc w:val="center"/>
      </w:pPr>
    </w:p>
    <w:p w14:paraId="40B2837E" w14:textId="4923C098" w:rsidR="00A86F6D" w:rsidRDefault="00A86F6D" w:rsidP="00C80F3B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71F1A7" wp14:editId="0181E35E">
                <wp:simplePos x="0" y="0"/>
                <wp:positionH relativeFrom="margin">
                  <wp:posOffset>2762250</wp:posOffset>
                </wp:positionH>
                <wp:positionV relativeFrom="paragraph">
                  <wp:posOffset>120650</wp:posOffset>
                </wp:positionV>
                <wp:extent cx="4473892" cy="723900"/>
                <wp:effectExtent l="0" t="0" r="22225" b="19050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3892" cy="723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373D59" w14:textId="0B63DDED" w:rsidR="00C80F3B" w:rsidRPr="00921E6A" w:rsidRDefault="00C80F3B" w:rsidP="00C80F3B">
                            <w:pPr>
                              <w:pStyle w:val="Heading1"/>
                            </w:pPr>
                            <w:r>
                              <w:t xml:space="preserve">    </w:t>
                            </w:r>
                            <w:r w:rsidR="00A86F6D">
                              <w:t>EXTRA CURRICULAR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1F1A7" id="Rectangle 227" o:spid="_x0000_s1032" style="position:absolute;margin-left:217.5pt;margin-top:9.5pt;width:352.25pt;height:57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" fillcolor="#31521b [1605]" strokecolor="#4c661a [1604]" strokeweight="1pt">
                <v:textbox>
                  <w:txbxContent>
                    <w:p w14:paraId="55373D59" w14:textId="0B63DDED" w:rsidR="00C80F3B" w:rsidRPr="00921E6A" w:rsidRDefault="00C80F3B" w:rsidP="00C80F3B">
                      <w:pPr>
                        <w:pStyle w:val="Heading1"/>
                      </w:pPr>
                      <w:r>
                        <w:t xml:space="preserve">    </w:t>
                      </w:r>
                      <w:r w:rsidR="00A86F6D">
                        <w:t>EXTRA CURRICULAR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D237FC7" w14:textId="4647BCD3" w:rsidR="00A86F6D" w:rsidRDefault="00A86F6D" w:rsidP="00A86F6D">
      <w:pPr>
        <w:ind w:left="720"/>
      </w:pPr>
      <w:r>
        <w:t xml:space="preserve">      </w:t>
      </w:r>
      <w:r w:rsidR="00C80F3B">
        <w:t xml:space="preserve">                                         </w:t>
      </w:r>
      <w:r>
        <w:t xml:space="preserve">          </w:t>
      </w:r>
    </w:p>
    <w:p w14:paraId="65716062" w14:textId="765AF067" w:rsidR="00A86F6D" w:rsidRDefault="00A86F6D" w:rsidP="00A86F6D">
      <w:pPr>
        <w:ind w:left="720"/>
      </w:pPr>
    </w:p>
    <w:p w14:paraId="793613B0" w14:textId="77777777" w:rsidR="00A86F6D" w:rsidRDefault="00C80F3B" w:rsidP="00A86F6D">
      <w:pPr>
        <w:pStyle w:val="Heading2"/>
      </w:pPr>
      <w:r>
        <w:t xml:space="preserve">       </w:t>
      </w:r>
      <w:r w:rsidR="00A86F6D">
        <w:t>Additional Info</w:t>
      </w:r>
    </w:p>
    <w:p w14:paraId="4A03B46D" w14:textId="09161742" w:rsidR="00C80F3B" w:rsidRDefault="00A86F6D" w:rsidP="00A86F6D">
      <w:r>
        <w:t xml:space="preserve">                                                                             </w:t>
      </w:r>
      <w:r w:rsidR="00C80F3B">
        <w:t xml:space="preserve">   </w:t>
      </w:r>
      <w:r w:rsidR="00C80F3B">
        <w:rPr>
          <w:noProof/>
        </w:rPr>
        <mc:AlternateContent>
          <mc:Choice Requires="wps">
            <w:drawing>
              <wp:inline distT="0" distB="0" distL="0" distR="0" wp14:anchorId="0B2D844E" wp14:editId="6C395B7B">
                <wp:extent cx="227812" cy="311173"/>
                <wp:effectExtent l="0" t="3810" r="0" b="0"/>
                <wp:docPr id="226" name="Right 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7812" cy="311173"/>
                        </a:xfrm>
                        <a:custGeom>
                          <a:avLst/>
                          <a:gdLst>
                            <a:gd name="connsiteX0" fmla="*/ 0 w 342900"/>
                            <a:gd name="connsiteY0" fmla="*/ 342900 h 342900"/>
                            <a:gd name="connsiteX1" fmla="*/ 0 w 342900"/>
                            <a:gd name="connsiteY1" fmla="*/ 0 h 342900"/>
                            <a:gd name="connsiteX2" fmla="*/ 342900 w 342900"/>
                            <a:gd name="connsiteY2" fmla="*/ 342900 h 342900"/>
                            <a:gd name="connsiteX3" fmla="*/ 0 w 342900"/>
                            <a:gd name="connsiteY3" fmla="*/ 342900 h 342900"/>
                            <a:gd name="connsiteX0" fmla="*/ 0 w 346648"/>
                            <a:gd name="connsiteY0" fmla="*/ 342900 h 342900"/>
                            <a:gd name="connsiteX1" fmla="*/ 0 w 346648"/>
                            <a:gd name="connsiteY1" fmla="*/ 0 h 342900"/>
                            <a:gd name="connsiteX2" fmla="*/ 346648 w 346648"/>
                            <a:gd name="connsiteY2" fmla="*/ 108679 h 342900"/>
                            <a:gd name="connsiteX3" fmla="*/ 0 w 346648"/>
                            <a:gd name="connsiteY3" fmla="*/ 342900 h 342900"/>
                            <a:gd name="connsiteX0" fmla="*/ 1207 w 347855"/>
                            <a:gd name="connsiteY0" fmla="*/ 234221 h 234221"/>
                            <a:gd name="connsiteX1" fmla="*/ 0 w 347855"/>
                            <a:gd name="connsiteY1" fmla="*/ 2598 h 234221"/>
                            <a:gd name="connsiteX2" fmla="*/ 347855 w 347855"/>
                            <a:gd name="connsiteY2" fmla="*/ 0 h 234221"/>
                            <a:gd name="connsiteX3" fmla="*/ 1207 w 347855"/>
                            <a:gd name="connsiteY3" fmla="*/ 234221 h 234221"/>
                            <a:gd name="connsiteX0" fmla="*/ 1207 w 346895"/>
                            <a:gd name="connsiteY0" fmla="*/ 231995 h 231995"/>
                            <a:gd name="connsiteX1" fmla="*/ 0 w 346895"/>
                            <a:gd name="connsiteY1" fmla="*/ 372 h 231995"/>
                            <a:gd name="connsiteX2" fmla="*/ 346895 w 346895"/>
                            <a:gd name="connsiteY2" fmla="*/ 0 h 231995"/>
                            <a:gd name="connsiteX3" fmla="*/ 1207 w 346895"/>
                            <a:gd name="connsiteY3" fmla="*/ 231995 h 231995"/>
                            <a:gd name="connsiteX0" fmla="*/ 2426 w 346895"/>
                            <a:gd name="connsiteY0" fmla="*/ 347348 h 347348"/>
                            <a:gd name="connsiteX1" fmla="*/ 0 w 346895"/>
                            <a:gd name="connsiteY1" fmla="*/ 372 h 347348"/>
                            <a:gd name="connsiteX2" fmla="*/ 346895 w 346895"/>
                            <a:gd name="connsiteY2" fmla="*/ 0 h 347348"/>
                            <a:gd name="connsiteX3" fmla="*/ 2426 w 346895"/>
                            <a:gd name="connsiteY3" fmla="*/ 347348 h 3473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46895" h="347348">
                              <a:moveTo>
                                <a:pt x="2426" y="347348"/>
                              </a:moveTo>
                              <a:cubicBezTo>
                                <a:pt x="2024" y="270140"/>
                                <a:pt x="402" y="77580"/>
                                <a:pt x="0" y="372"/>
                              </a:cubicBezTo>
                              <a:lnTo>
                                <a:pt x="346895" y="0"/>
                              </a:lnTo>
                              <a:lnTo>
                                <a:pt x="2426" y="34734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A3B0D8" w14:textId="77777777" w:rsidR="00C80F3B" w:rsidRPr="00AF4EA4" w:rsidRDefault="00C80F3B" w:rsidP="00C80F3B">
                            <w:pPr>
                              <w:jc w:val="center"/>
                              <w:rPr>
                                <w:color w:val="455F51" w:themeColor="tex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2D844E" id="_x0000_s1033" style="width:17.95pt;height:24.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46895,347348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" adj="-11796480,,5400" path="m2426,347348c2024,270140,402,77580,,372l346895,,2426,347348xe" fillcolor="#729928 [2404]" stroked="f" strokeweight="1pt">
                <v:stroke joinstyle="miter"/>
                <v:formulas/>
                <v:path arrowok="t" o:connecttype="custom" o:connectlocs="1593,311173;0,333;227812,0;1593,311173" o:connectangles="0,0,0,0" textboxrect="0,0,346895,347348"/>
                <v:textbox>
                  <w:txbxContent>
                    <w:p w14:paraId="07A3B0D8" w14:textId="77777777" w:rsidR="00C80F3B" w:rsidRPr="00AF4EA4" w:rsidRDefault="00C80F3B" w:rsidP="00C80F3B">
                      <w:pPr>
                        <w:jc w:val="center"/>
                        <w:rPr>
                          <w:color w:val="455F51" w:themeColor="text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14DA776" w14:textId="70273479" w:rsidR="009C071E" w:rsidRDefault="009C071E" w:rsidP="009C071E">
      <w:pPr>
        <w:rPr>
          <w:rFonts w:cstheme="minorHAnsi"/>
          <w:b/>
          <w:lang w:val="en-MY"/>
        </w:rPr>
      </w:pPr>
      <w:r>
        <w:rPr>
          <w:rFonts w:ascii="Microsoft YaHei" w:eastAsia="Microsoft YaHei" w:hAnsi="Microsoft YaHe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C4479B" wp14:editId="4A48906E">
                <wp:simplePos x="0" y="0"/>
                <wp:positionH relativeFrom="column">
                  <wp:posOffset>3524250</wp:posOffset>
                </wp:positionH>
                <wp:positionV relativeFrom="paragraph">
                  <wp:posOffset>25400</wp:posOffset>
                </wp:positionV>
                <wp:extent cx="3328670" cy="2362200"/>
                <wp:effectExtent l="19050" t="19050" r="24130" b="1905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8670" cy="2362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97000"/>
                          </a:schemeClr>
                        </a:solidFill>
                        <a:ln w="28575" cmpd="dbl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sysDot"/>
                        </a:ln>
                      </wps:spPr>
                      <wps:txbx>
                        <w:txbxContent>
                          <w:p w14:paraId="7C7FCCD3" w14:textId="77777777" w:rsidR="00A86F6D" w:rsidRDefault="00A86F6D" w:rsidP="00A86F6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160" w:line="259" w:lineRule="auto"/>
                              <w:ind w:right="0"/>
                              <w:jc w:val="both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lang w:val="en-MY"/>
                              </w:rPr>
                              <w:t>Involved with college for logistic trip</w:t>
                            </w:r>
                          </w:p>
                          <w:p w14:paraId="4DE1B10A" w14:textId="77777777" w:rsidR="00A86F6D" w:rsidRDefault="00A86F6D" w:rsidP="00A86F6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160" w:line="259" w:lineRule="auto"/>
                              <w:ind w:right="0"/>
                              <w:jc w:val="both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lang w:val="en-MY"/>
                              </w:rPr>
                              <w:t>Northport, Klang</w:t>
                            </w:r>
                          </w:p>
                          <w:p w14:paraId="6651A62C" w14:textId="77777777" w:rsidR="00A86F6D" w:rsidRDefault="00A86F6D" w:rsidP="00A86F6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160" w:line="259" w:lineRule="auto"/>
                              <w:ind w:right="0"/>
                              <w:jc w:val="both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lang w:val="en-MY"/>
                              </w:rPr>
                              <w:t>Gardenia Factory, Shah Alam</w:t>
                            </w:r>
                          </w:p>
                          <w:p w14:paraId="6560C225" w14:textId="77777777" w:rsidR="00A86F6D" w:rsidRDefault="00A86F6D" w:rsidP="00A86F6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160" w:line="259" w:lineRule="auto"/>
                              <w:ind w:right="0"/>
                              <w:jc w:val="both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lang w:val="en-MY"/>
                              </w:rPr>
                              <w:t>Proton Tanjung Malim, Sdn. Bhd</w:t>
                            </w:r>
                          </w:p>
                          <w:p w14:paraId="4C04EF51" w14:textId="77777777" w:rsidR="00A86F6D" w:rsidRDefault="00A86F6D" w:rsidP="00A86F6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160" w:line="259" w:lineRule="auto"/>
                              <w:ind w:right="0"/>
                              <w:jc w:val="both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lang w:val="en-MY"/>
                              </w:rPr>
                              <w:t xml:space="preserve">Participate with Sports Club as a secretary </w:t>
                            </w:r>
                          </w:p>
                          <w:p w14:paraId="745DC326" w14:textId="77777777" w:rsidR="00A86F6D" w:rsidRDefault="00A86F6D" w:rsidP="00A86F6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160" w:line="259" w:lineRule="auto"/>
                              <w:ind w:right="0"/>
                              <w:jc w:val="both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lang w:val="en-MY"/>
                              </w:rPr>
                              <w:t>Involved in hiking under college activity</w:t>
                            </w:r>
                          </w:p>
                          <w:p w14:paraId="4C148902" w14:textId="77777777" w:rsidR="00A86F6D" w:rsidRDefault="00A86F6D" w:rsidP="00A86F6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160" w:line="259" w:lineRule="auto"/>
                              <w:ind w:right="0"/>
                              <w:jc w:val="both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Participate with Executive Member Student Representative Council (2017 - 2018)</w:t>
                            </w:r>
                          </w:p>
                          <w:p w14:paraId="4AD8E379" w14:textId="6EFC330F" w:rsidR="00A86F6D" w:rsidRDefault="00A86F6D" w:rsidP="00A86F6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160" w:line="259" w:lineRule="auto"/>
                              <w:ind w:right="0"/>
                              <w:jc w:val="both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Participate in Fashion Competition </w:t>
                            </w:r>
                          </w:p>
                          <w:p w14:paraId="5C3FC334" w14:textId="1D1BBF5F" w:rsidR="009C071E" w:rsidRDefault="009C071E" w:rsidP="00A86F6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160" w:line="259" w:lineRule="auto"/>
                              <w:ind w:right="0"/>
                              <w:jc w:val="both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Participate training under PERKESO (Store/Warehouse Operations, Transport &amp; Distribution Management)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4479B" id="Text Box 48" o:spid="_x0000_s1034" type="#_x0000_t202" style="position:absolute;margin-left:277.5pt;margin-top:2pt;width:262.1pt;height:18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" fillcolor="white [3201]" strokecolor="#9fd37c [1941]" strokeweight="2.25pt">
                <v:fill opacity="63479f"/>
                <v:stroke dashstyle="1 1" linestyle="thinThin"/>
                <v:textbox>
                  <w:txbxContent>
                    <w:p w14:paraId="7C7FCCD3" w14:textId="77777777" w:rsidR="00A86F6D" w:rsidRDefault="00A86F6D" w:rsidP="00A86F6D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pacing w:after="160" w:line="259" w:lineRule="auto"/>
                        <w:ind w:right="0"/>
                        <w:jc w:val="both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lang w:val="en-MY"/>
                        </w:rPr>
                        <w:t>Involved with college for logistic trip</w:t>
                      </w:r>
                    </w:p>
                    <w:p w14:paraId="4DE1B10A" w14:textId="77777777" w:rsidR="00A86F6D" w:rsidRDefault="00A86F6D" w:rsidP="00A86F6D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pacing w:after="160" w:line="259" w:lineRule="auto"/>
                        <w:ind w:right="0"/>
                        <w:jc w:val="both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lang w:val="en-MY"/>
                        </w:rPr>
                        <w:t>Northport, Klang</w:t>
                      </w:r>
                    </w:p>
                    <w:p w14:paraId="6651A62C" w14:textId="77777777" w:rsidR="00A86F6D" w:rsidRDefault="00A86F6D" w:rsidP="00A86F6D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pacing w:after="160" w:line="259" w:lineRule="auto"/>
                        <w:ind w:right="0"/>
                        <w:jc w:val="both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lang w:val="en-MY"/>
                        </w:rPr>
                        <w:t>Gardenia Factory, Shah Alam</w:t>
                      </w:r>
                    </w:p>
                    <w:p w14:paraId="6560C225" w14:textId="77777777" w:rsidR="00A86F6D" w:rsidRDefault="00A86F6D" w:rsidP="00A86F6D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pacing w:after="160" w:line="259" w:lineRule="auto"/>
                        <w:ind w:right="0"/>
                        <w:jc w:val="both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lang w:val="en-MY"/>
                        </w:rPr>
                        <w:t>Proton Tanjung Malim, Sdn. Bhd</w:t>
                      </w:r>
                    </w:p>
                    <w:p w14:paraId="4C04EF51" w14:textId="77777777" w:rsidR="00A86F6D" w:rsidRDefault="00A86F6D" w:rsidP="00A86F6D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pacing w:after="160" w:line="259" w:lineRule="auto"/>
                        <w:ind w:right="0"/>
                        <w:jc w:val="both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lang w:val="en-MY"/>
                        </w:rPr>
                        <w:t xml:space="preserve">Participate with Sports Club as a secretary </w:t>
                      </w:r>
                    </w:p>
                    <w:p w14:paraId="745DC326" w14:textId="77777777" w:rsidR="00A86F6D" w:rsidRDefault="00A86F6D" w:rsidP="00A86F6D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pacing w:after="160" w:line="259" w:lineRule="auto"/>
                        <w:ind w:right="0"/>
                        <w:jc w:val="both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lang w:val="en-MY"/>
                        </w:rPr>
                        <w:t>Involved in hiking under college activity</w:t>
                      </w:r>
                    </w:p>
                    <w:p w14:paraId="4C148902" w14:textId="77777777" w:rsidR="00A86F6D" w:rsidRDefault="00A86F6D" w:rsidP="00A86F6D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pacing w:after="160" w:line="259" w:lineRule="auto"/>
                        <w:ind w:right="0"/>
                        <w:jc w:val="both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Participate with Executive Member Student Representative Council (2017 - 2018)</w:t>
                      </w:r>
                    </w:p>
                    <w:p w14:paraId="4AD8E379" w14:textId="6EFC330F" w:rsidR="00A86F6D" w:rsidRDefault="00A86F6D" w:rsidP="00A86F6D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pacing w:after="160" w:line="259" w:lineRule="auto"/>
                        <w:ind w:right="0"/>
                        <w:jc w:val="both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Participate in Fashion Competition </w:t>
                      </w:r>
                    </w:p>
                    <w:p w14:paraId="5C3FC334" w14:textId="1D1BBF5F" w:rsidR="009C071E" w:rsidRDefault="009C071E" w:rsidP="00A86F6D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pacing w:after="160" w:line="259" w:lineRule="auto"/>
                        <w:ind w:right="0"/>
                        <w:jc w:val="both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Participate training under PERKESO (Store/Warehouse Operations, Transport &amp; Distribution Management)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lang w:val="en-MY"/>
        </w:rPr>
        <w:t xml:space="preserve">     Mr. Mohd Rushdan </w:t>
      </w:r>
    </w:p>
    <w:p w14:paraId="7B1E3773" w14:textId="72AF0767" w:rsidR="009C071E" w:rsidRDefault="009C071E" w:rsidP="009C071E">
      <w:pPr>
        <w:rPr>
          <w:rFonts w:cstheme="minorHAnsi"/>
          <w:lang w:val="en-MY"/>
        </w:rPr>
      </w:pPr>
      <w:r>
        <w:rPr>
          <w:rFonts w:cstheme="minorHAnsi"/>
          <w:lang w:val="en-MY"/>
        </w:rPr>
        <w:t xml:space="preserve">     Head, School of Business</w:t>
      </w:r>
    </w:p>
    <w:p w14:paraId="514231F5" w14:textId="071F56E0" w:rsidR="009C071E" w:rsidRDefault="009C071E" w:rsidP="009C071E">
      <w:pPr>
        <w:rPr>
          <w:rFonts w:cstheme="minorHAnsi"/>
          <w:lang w:val="en-MY"/>
        </w:rPr>
      </w:pPr>
      <w:r>
        <w:rPr>
          <w:rFonts w:cstheme="minorHAnsi"/>
          <w:lang w:val="en-MY"/>
        </w:rPr>
        <w:t xml:space="preserve">     MEGATECH INTERNATIONAL COLLEGE</w:t>
      </w:r>
    </w:p>
    <w:p w14:paraId="73837584" w14:textId="381076F7" w:rsidR="009C071E" w:rsidRDefault="009C071E" w:rsidP="009C071E">
      <w:pPr>
        <w:rPr>
          <w:rFonts w:cstheme="minorHAnsi"/>
          <w:lang w:val="en-MY"/>
        </w:rPr>
      </w:pPr>
      <w:r>
        <w:rPr>
          <w:rFonts w:cstheme="minorHAnsi"/>
          <w:lang w:val="en-MY"/>
        </w:rPr>
        <w:t xml:space="preserve">     013 – 330 0101</w:t>
      </w:r>
    </w:p>
    <w:p w14:paraId="15405047" w14:textId="77777777" w:rsidR="009C071E" w:rsidRDefault="009C071E" w:rsidP="009C071E">
      <w:pPr>
        <w:rPr>
          <w:rFonts w:cstheme="minorHAnsi"/>
          <w:lang w:val="en-MY"/>
        </w:rPr>
      </w:pPr>
    </w:p>
    <w:p w14:paraId="5F546911" w14:textId="1BF7E93C" w:rsidR="009C071E" w:rsidRPr="00CD085F" w:rsidRDefault="009C071E" w:rsidP="009C071E">
      <w:pPr>
        <w:rPr>
          <w:rFonts w:cstheme="minorHAnsi"/>
          <w:b/>
          <w:bCs/>
          <w:lang w:val="en-MY"/>
        </w:rPr>
      </w:pPr>
      <w:r>
        <w:rPr>
          <w:rFonts w:cstheme="minorHAnsi"/>
          <w:b/>
          <w:bCs/>
          <w:lang w:val="en-MY"/>
        </w:rPr>
        <w:t xml:space="preserve">    </w:t>
      </w:r>
      <w:r w:rsidRPr="00CD085F">
        <w:rPr>
          <w:rFonts w:cstheme="minorHAnsi"/>
          <w:b/>
          <w:bCs/>
          <w:lang w:val="en-MY"/>
        </w:rPr>
        <w:t xml:space="preserve">Mr. Ikram Hakim </w:t>
      </w:r>
    </w:p>
    <w:p w14:paraId="444F90A2" w14:textId="3D6E5080" w:rsidR="009C071E" w:rsidRDefault="009C071E" w:rsidP="009C071E">
      <w:pPr>
        <w:rPr>
          <w:rFonts w:cstheme="minorHAnsi"/>
          <w:lang w:val="en-MY"/>
        </w:rPr>
      </w:pPr>
      <w:r>
        <w:rPr>
          <w:rFonts w:cstheme="minorHAnsi"/>
          <w:lang w:val="en-MY"/>
        </w:rPr>
        <w:t xml:space="preserve">    SHM Branch Manager </w:t>
      </w:r>
    </w:p>
    <w:p w14:paraId="3B6C806D" w14:textId="295F9284" w:rsidR="009C071E" w:rsidRDefault="009C071E" w:rsidP="009C071E">
      <w:pPr>
        <w:rPr>
          <w:rFonts w:cstheme="minorHAnsi"/>
          <w:lang w:val="en-MY"/>
        </w:rPr>
      </w:pPr>
      <w:r>
        <w:rPr>
          <w:rFonts w:cstheme="minorHAnsi"/>
          <w:lang w:val="en-MY"/>
        </w:rPr>
        <w:t xml:space="preserve">    Cj Logistics Express Malaysia</w:t>
      </w:r>
    </w:p>
    <w:p w14:paraId="4C87ACD0" w14:textId="38987EC5" w:rsidR="009C071E" w:rsidRDefault="009C071E" w:rsidP="009C071E">
      <w:pPr>
        <w:rPr>
          <w:rFonts w:cstheme="minorHAnsi"/>
          <w:lang w:val="en-MY"/>
        </w:rPr>
      </w:pPr>
      <w:r>
        <w:rPr>
          <w:rFonts w:cstheme="minorHAnsi"/>
          <w:lang w:val="en-MY"/>
        </w:rPr>
        <w:t xml:space="preserve">    016 - 953 5470</w:t>
      </w:r>
    </w:p>
    <w:p w14:paraId="70FF9E92" w14:textId="0106544B" w:rsidR="00A86F6D" w:rsidRPr="00921E6A" w:rsidRDefault="00A86F6D" w:rsidP="00921E6A">
      <w:pPr>
        <w:tabs>
          <w:tab w:val="left" w:pos="3840"/>
        </w:tabs>
      </w:pPr>
    </w:p>
    <w:sectPr w:rsidR="00A86F6D" w:rsidRPr="00921E6A" w:rsidSect="00F56513">
      <w:headerReference w:type="default" r:id="rId15"/>
      <w:pgSz w:w="12240" w:h="15840"/>
      <w:pgMar w:top="360" w:right="360" w:bottom="360" w:left="36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567DDE" w14:textId="77777777" w:rsidR="00682CDA" w:rsidRDefault="00682CDA" w:rsidP="00C51CF5">
      <w:r>
        <w:separator/>
      </w:r>
    </w:p>
  </w:endnote>
  <w:endnote w:type="continuationSeparator" w:id="0">
    <w:p w14:paraId="5D34C4C2" w14:textId="77777777" w:rsidR="00682CDA" w:rsidRDefault="00682CDA" w:rsidP="00C51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GGothicE">
    <w:panose1 w:val="020B0909000000000000"/>
    <w:charset w:val="80"/>
    <w:family w:val="modern"/>
    <w:pitch w:val="fixed"/>
    <w:sig w:usb0="E00002FF" w:usb1="2AC7EDFE" w:usb2="00000012" w:usb3="00000000" w:csb0="0002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panose1 w:val="020B0A09000000000000"/>
    <w:charset w:val="80"/>
    <w:family w:val="modern"/>
    <w:pitch w:val="fixed"/>
    <w:sig w:usb0="E00002FF" w:usb1="2AC7EDFE" w:usb2="00000012" w:usb3="00000000" w:csb0="0002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3B32EE" w14:textId="77777777" w:rsidR="00682CDA" w:rsidRDefault="00682CDA" w:rsidP="00C51CF5">
      <w:r>
        <w:separator/>
      </w:r>
    </w:p>
  </w:footnote>
  <w:footnote w:type="continuationSeparator" w:id="0">
    <w:p w14:paraId="52FC99EC" w14:textId="77777777" w:rsidR="00682CDA" w:rsidRDefault="00682CDA" w:rsidP="00C51C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5FAE0" w14:textId="77777777" w:rsidR="00C51CF5" w:rsidRDefault="00F5651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76D5FA6" wp14:editId="79FB302E">
              <wp:simplePos x="0" y="0"/>
              <wp:positionH relativeFrom="page">
                <wp:posOffset>228600</wp:posOffset>
              </wp:positionH>
              <wp:positionV relativeFrom="page">
                <wp:align>center</wp:align>
              </wp:positionV>
              <wp:extent cx="3005070" cy="9467090"/>
              <wp:effectExtent l="0" t="0" r="0" b="3175"/>
              <wp:wrapNone/>
              <wp:docPr id="4" name="Manual Inpu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05070" cy="9467090"/>
                      </a:xfrm>
                      <a:prstGeom prst="flowChartManualInpu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40500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shapetype w14:anchorId="120E4333" id="_x0000_t118" coordsize="21600,21600" o:spt="118" path="m,4292l21600,r,21600l,21600xe">
              <v:stroke joinstyle="miter"/>
              <v:path gradientshapeok="t" o:connecttype="custom" o:connectlocs="10800,2146;0,10800;10800,21600;21600,10800" textboxrect="0,4291,21600,21600"/>
            </v:shapetype>
            <v:shape id="Manual Input 4" o:spid="_x0000_s1026" type="#_x0000_t118" style="position:absolute;margin-left:18pt;margin-top:0;width:236.6pt;height:745.45pt;z-index:-251657216;visibility:visible;mso-wrap-style:square;mso-width-percent:405;mso-height-percent:941;mso-wrap-distance-left:9pt;mso-wrap-distance-top:0;mso-wrap-distance-right:9pt;mso-wrap-distance-bottom:0;mso-position-horizontal:absolute;mso-position-horizontal-relative:page;mso-position-vertical:center;mso-position-vertical-relative:page;mso-width-percent:405;mso-height-percent:941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" fillcolor="#eaf4d7 [660]" stroked="f" strokeweight="1pt"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AC02A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C93EBD"/>
    <w:multiLevelType w:val="multilevel"/>
    <w:tmpl w:val="04C93EBD"/>
    <w:lvl w:ilvl="0"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80C727B"/>
    <w:multiLevelType w:val="multilevel"/>
    <w:tmpl w:val="680C727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9FF"/>
    <w:rsid w:val="00022F5C"/>
    <w:rsid w:val="00026B04"/>
    <w:rsid w:val="000521EF"/>
    <w:rsid w:val="000A545F"/>
    <w:rsid w:val="000F3BEA"/>
    <w:rsid w:val="000F6E36"/>
    <w:rsid w:val="0010314C"/>
    <w:rsid w:val="00153B84"/>
    <w:rsid w:val="0015403B"/>
    <w:rsid w:val="00196AAB"/>
    <w:rsid w:val="001A4D1A"/>
    <w:rsid w:val="001B0B3D"/>
    <w:rsid w:val="002F078F"/>
    <w:rsid w:val="003B0DB8"/>
    <w:rsid w:val="00431999"/>
    <w:rsid w:val="004379FF"/>
    <w:rsid w:val="00443E2D"/>
    <w:rsid w:val="004A22A0"/>
    <w:rsid w:val="00572086"/>
    <w:rsid w:val="00587829"/>
    <w:rsid w:val="00597871"/>
    <w:rsid w:val="005D47DE"/>
    <w:rsid w:val="005F364E"/>
    <w:rsid w:val="00606BE5"/>
    <w:rsid w:val="0062123A"/>
    <w:rsid w:val="00635EF0"/>
    <w:rsid w:val="00646E75"/>
    <w:rsid w:val="00663587"/>
    <w:rsid w:val="00682CDA"/>
    <w:rsid w:val="006D409C"/>
    <w:rsid w:val="00706F40"/>
    <w:rsid w:val="00760460"/>
    <w:rsid w:val="00776643"/>
    <w:rsid w:val="00797579"/>
    <w:rsid w:val="007D0F5B"/>
    <w:rsid w:val="00882E29"/>
    <w:rsid w:val="008F290E"/>
    <w:rsid w:val="0091546F"/>
    <w:rsid w:val="00921E6A"/>
    <w:rsid w:val="00942045"/>
    <w:rsid w:val="00953466"/>
    <w:rsid w:val="00964B9F"/>
    <w:rsid w:val="009A0E50"/>
    <w:rsid w:val="009C071E"/>
    <w:rsid w:val="009C4C7B"/>
    <w:rsid w:val="009F215D"/>
    <w:rsid w:val="009F2B67"/>
    <w:rsid w:val="00A73BCA"/>
    <w:rsid w:val="00A75FCE"/>
    <w:rsid w:val="00A86F6D"/>
    <w:rsid w:val="00AA7B72"/>
    <w:rsid w:val="00AC5509"/>
    <w:rsid w:val="00AF4EA4"/>
    <w:rsid w:val="00B0669D"/>
    <w:rsid w:val="00B351C1"/>
    <w:rsid w:val="00B529AF"/>
    <w:rsid w:val="00B90CEF"/>
    <w:rsid w:val="00B95D4D"/>
    <w:rsid w:val="00BF2844"/>
    <w:rsid w:val="00C51CF5"/>
    <w:rsid w:val="00C80F3B"/>
    <w:rsid w:val="00C93D20"/>
    <w:rsid w:val="00CA407F"/>
    <w:rsid w:val="00CD085F"/>
    <w:rsid w:val="00D00A30"/>
    <w:rsid w:val="00D8438A"/>
    <w:rsid w:val="00DC71AE"/>
    <w:rsid w:val="00DE3379"/>
    <w:rsid w:val="00E053DC"/>
    <w:rsid w:val="00E06396"/>
    <w:rsid w:val="00E55D74"/>
    <w:rsid w:val="00E774C3"/>
    <w:rsid w:val="00E8541C"/>
    <w:rsid w:val="00F56513"/>
    <w:rsid w:val="00FA1F65"/>
    <w:rsid w:val="00FC5CD1"/>
    <w:rsid w:val="00FD2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98F46E7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572086"/>
    <w:pPr>
      <w:ind w:right="36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5509"/>
    <w:pPr>
      <w:keepNext/>
      <w:keepLines/>
      <w:outlineLvl w:val="0"/>
    </w:pPr>
    <w:rPr>
      <w:rFonts w:asciiTheme="majorHAnsi" w:eastAsiaTheme="majorEastAsia" w:hAnsiTheme="majorHAnsi" w:cstheme="majorBidi"/>
      <w:caps/>
      <w:color w:val="FFFFFF" w:themeColor="background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43E2D"/>
    <w:pPr>
      <w:keepNext/>
      <w:keepLines/>
      <w:pBdr>
        <w:bottom w:val="single" w:sz="8" w:space="1" w:color="99CB38" w:themeColor="accent1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ap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C51CF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C661A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43E2D"/>
    <w:rPr>
      <w:rFonts w:asciiTheme="majorHAnsi" w:eastAsiaTheme="majorEastAsia" w:hAnsiTheme="majorHAnsi" w:cstheme="majorBidi"/>
      <w:b/>
      <w:bCs/>
      <w:caps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443E2D"/>
    <w:pPr>
      <w:spacing w:after="300"/>
      <w:contextualSpacing/>
      <w:jc w:val="center"/>
    </w:pPr>
    <w:rPr>
      <w:rFonts w:asciiTheme="majorHAnsi" w:eastAsiaTheme="majorEastAsia" w:hAnsiTheme="majorHAnsi" w:cstheme="majorBidi"/>
      <w:caps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43E2D"/>
    <w:rPr>
      <w:rFonts w:asciiTheme="majorHAnsi" w:eastAsiaTheme="majorEastAsia" w:hAnsiTheme="majorHAnsi" w:cstheme="majorBidi"/>
      <w:caps/>
      <w:spacing w:val="5"/>
      <w:kern w:val="28"/>
      <w:sz w:val="72"/>
      <w:szCs w:val="52"/>
    </w:rPr>
  </w:style>
  <w:style w:type="character" w:styleId="Emphasis">
    <w:name w:val="Emphasis"/>
    <w:basedOn w:val="DefaultParagraphFont"/>
    <w:uiPriority w:val="11"/>
    <w:semiHidden/>
    <w:qFormat/>
    <w:rsid w:val="00B90CEF"/>
    <w:rPr>
      <w:i/>
      <w:iCs/>
    </w:rPr>
  </w:style>
  <w:style w:type="paragraph" w:styleId="ListParagraph">
    <w:name w:val="List Paragraph"/>
    <w:basedOn w:val="Normal"/>
    <w:uiPriority w:val="99"/>
    <w:qFormat/>
    <w:rsid w:val="003B0DB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C51CF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53B84"/>
  </w:style>
  <w:style w:type="paragraph" w:styleId="Footer">
    <w:name w:val="footer"/>
    <w:basedOn w:val="Normal"/>
    <w:link w:val="FooterChar"/>
    <w:uiPriority w:val="99"/>
    <w:semiHidden/>
    <w:rsid w:val="00C51C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72086"/>
    <w:rPr>
      <w:sz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2086"/>
    <w:rPr>
      <w:rFonts w:asciiTheme="majorHAnsi" w:eastAsiaTheme="majorEastAsia" w:hAnsiTheme="majorHAnsi" w:cstheme="majorBidi"/>
      <w:color w:val="4C661A" w:themeColor="accent1" w:themeShade="7F"/>
      <w:sz w:val="22"/>
    </w:rPr>
  </w:style>
  <w:style w:type="paragraph" w:styleId="Date">
    <w:name w:val="Date"/>
    <w:basedOn w:val="Normal"/>
    <w:next w:val="Normal"/>
    <w:link w:val="DateChar"/>
    <w:uiPriority w:val="99"/>
    <w:rsid w:val="00C51CF5"/>
    <w:rPr>
      <w:sz w:val="18"/>
      <w:szCs w:val="22"/>
    </w:rPr>
  </w:style>
  <w:style w:type="character" w:customStyle="1" w:styleId="DateChar">
    <w:name w:val="Date Char"/>
    <w:basedOn w:val="DefaultParagraphFont"/>
    <w:link w:val="Date"/>
    <w:uiPriority w:val="99"/>
    <w:rsid w:val="00C51CF5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AC5509"/>
    <w:rPr>
      <w:color w:val="31521B" w:themeColor="accent2" w:themeShade="80"/>
      <w:u w:val="single"/>
    </w:rPr>
  </w:style>
  <w:style w:type="character" w:styleId="PlaceholderText">
    <w:name w:val="Placeholder Text"/>
    <w:basedOn w:val="DefaultParagraphFont"/>
    <w:uiPriority w:val="99"/>
    <w:semiHidden/>
    <w:rsid w:val="00C51CF5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3E2D"/>
    <w:pPr>
      <w:spacing w:after="360"/>
      <w:jc w:val="center"/>
    </w:pPr>
    <w:rPr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443E2D"/>
    <w:rPr>
      <w:spacing w:val="19"/>
      <w:w w:val="86"/>
      <w:sz w:val="32"/>
      <w:szCs w:val="28"/>
      <w:fitText w:val="2160" w:id="1744560130"/>
    </w:rPr>
  </w:style>
  <w:style w:type="character" w:customStyle="1" w:styleId="Heading1Char">
    <w:name w:val="Heading 1 Char"/>
    <w:basedOn w:val="DefaultParagraphFont"/>
    <w:link w:val="Heading1"/>
    <w:uiPriority w:val="9"/>
    <w:rsid w:val="00AC5509"/>
    <w:rPr>
      <w:rFonts w:asciiTheme="majorHAnsi" w:eastAsiaTheme="majorEastAsia" w:hAnsiTheme="majorHAnsi" w:cstheme="majorBidi"/>
      <w:caps/>
      <w:color w:val="FFFFFF" w:themeColor="background1"/>
      <w:sz w:val="48"/>
      <w:szCs w:val="32"/>
    </w:rPr>
  </w:style>
  <w:style w:type="character" w:styleId="UnresolvedMention">
    <w:name w:val="Unresolved Mention"/>
    <w:basedOn w:val="DefaultParagraphFont"/>
    <w:uiPriority w:val="99"/>
    <w:semiHidden/>
    <w:rsid w:val="005D47DE"/>
    <w:rPr>
      <w:color w:val="808080"/>
      <w:shd w:val="clear" w:color="auto" w:fill="E6E6E6"/>
    </w:rPr>
  </w:style>
  <w:style w:type="paragraph" w:customStyle="1" w:styleId="ProfileText">
    <w:name w:val="Profile Text"/>
    <w:basedOn w:val="Normal"/>
    <w:qFormat/>
    <w:rsid w:val="00443E2D"/>
  </w:style>
  <w:style w:type="paragraph" w:customStyle="1" w:styleId="ContactDetails">
    <w:name w:val="Contact Details"/>
    <w:basedOn w:val="Normal"/>
    <w:qFormat/>
    <w:rsid w:val="00443E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56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hart" Target="charts/chart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amiraaaizzatie@gmail.com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hart" Target="charts/chart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urier.shm\AppData\Roaming\Microsoft\Templates\Green%20cube%20resume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925087710892123"/>
          <c:y val="0"/>
          <c:w val="0.80138048159801523"/>
          <c:h val="0.9775551181102362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eparator>,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Video Editor</c:v>
                </c:pt>
                <c:pt idx="1">
                  <c:v>Microsft Powerpoint</c:v>
                </c:pt>
                <c:pt idx="2">
                  <c:v>Microsft Excel</c:v>
                </c:pt>
                <c:pt idx="3">
                  <c:v>Microsoft Word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0.85</c:v>
                </c:pt>
                <c:pt idx="1">
                  <c:v>0.75</c:v>
                </c:pt>
                <c:pt idx="2">
                  <c:v>0.75</c:v>
                </c:pt>
                <c:pt idx="3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2A-4063-83A0-58B2528B3A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8"/>
        <c:overlap val="60"/>
        <c:axId val="510443647"/>
        <c:axId val="510551375"/>
      </c:barChart>
      <c:catAx>
        <c:axId val="51044364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551375"/>
        <c:crosses val="autoZero"/>
        <c:auto val="1"/>
        <c:lblAlgn val="ctr"/>
        <c:lblOffset val="100"/>
        <c:noMultiLvlLbl val="0"/>
      </c:catAx>
      <c:valAx>
        <c:axId val="510551375"/>
        <c:scaling>
          <c:orientation val="minMax"/>
          <c:max val="1"/>
        </c:scaling>
        <c:delete val="1"/>
        <c:axPos val="b"/>
        <c:numFmt formatCode="0.00%" sourceLinked="0"/>
        <c:majorTickMark val="none"/>
        <c:minorTickMark val="none"/>
        <c:tickLblPos val="nextTo"/>
        <c:crossAx val="510443647"/>
        <c:crosses val="autoZero"/>
        <c:crossBetween val="between"/>
        <c:majorUnit val="0.25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925087710892123"/>
          <c:y val="0"/>
          <c:w val="0.80138048159801523"/>
          <c:h val="0.9775551181102362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eparator>,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English</c:v>
                </c:pt>
                <c:pt idx="1">
                  <c:v>Malay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0.8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E2-49A9-9E31-041C2A093E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8"/>
        <c:overlap val="60"/>
        <c:axId val="510443647"/>
        <c:axId val="510551375"/>
      </c:barChart>
      <c:catAx>
        <c:axId val="51044364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551375"/>
        <c:crosses val="autoZero"/>
        <c:auto val="1"/>
        <c:lblAlgn val="ctr"/>
        <c:lblOffset val="100"/>
        <c:noMultiLvlLbl val="0"/>
      </c:catAx>
      <c:valAx>
        <c:axId val="510551375"/>
        <c:scaling>
          <c:orientation val="minMax"/>
          <c:max val="1"/>
        </c:scaling>
        <c:delete val="1"/>
        <c:axPos val="b"/>
        <c:numFmt formatCode="0.00%" sourceLinked="0"/>
        <c:majorTickMark val="none"/>
        <c:minorTickMark val="none"/>
        <c:tickLblPos val="nextTo"/>
        <c:crossAx val="510443647"/>
        <c:crosses val="autoZero"/>
        <c:crossBetween val="between"/>
        <c:majorUnit val="0.25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0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0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D91412B19C4488CAC04F70C1974F9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621C3-5FBD-4861-ADF6-E35A42BDCE88}"/>
      </w:docPartPr>
      <w:docPartBody>
        <w:p w:rsidR="00BD47B8" w:rsidRDefault="007F5BED">
          <w:pPr>
            <w:pStyle w:val="6D91412B19C4488CAC04F70C1974F979"/>
          </w:pPr>
          <w:r w:rsidRPr="00036450">
            <w:t>EDUCATION</w:t>
          </w:r>
        </w:p>
      </w:docPartBody>
    </w:docPart>
    <w:docPart>
      <w:docPartPr>
        <w:name w:val="3C9C5E60FDAF45349D97C5D3351E07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D54586-AA53-4626-A11D-A4D42B9DCB46}"/>
      </w:docPartPr>
      <w:docPartBody>
        <w:p w:rsidR="00BD47B8" w:rsidRDefault="007F5BED">
          <w:pPr>
            <w:pStyle w:val="3C9C5E60FDAF45349D97C5D3351E0709"/>
          </w:pPr>
          <w:r w:rsidRPr="005D47DE">
            <w:t>Profile</w:t>
          </w:r>
        </w:p>
      </w:docPartBody>
    </w:docPart>
    <w:docPart>
      <w:docPartPr>
        <w:name w:val="86E63CDAB62F494592C0D2CBE4EA1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52B25A-E392-4101-B0F5-385E4E537BD4}"/>
      </w:docPartPr>
      <w:docPartBody>
        <w:p w:rsidR="00BD47B8" w:rsidRDefault="007F5BED">
          <w:pPr>
            <w:pStyle w:val="86E63CDAB62F494592C0D2CBE4EA1EA8"/>
          </w:pPr>
          <w:r w:rsidRPr="005D47DE">
            <w:rPr>
              <w:rStyle w:val="Heading2Char"/>
            </w:rPr>
            <w:t>CONTACT</w:t>
          </w:r>
        </w:p>
      </w:docPartBody>
    </w:docPart>
    <w:docPart>
      <w:docPartPr>
        <w:name w:val="27FBD6107E9C48E8A64F803732FE04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2E85C3-03B2-4F38-8B3B-85BD6EFA9B28}"/>
      </w:docPartPr>
      <w:docPartBody>
        <w:p w:rsidR="00BD47B8" w:rsidRDefault="007F5BED">
          <w:pPr>
            <w:pStyle w:val="27FBD6107E9C48E8A64F803732FE0414"/>
          </w:pPr>
          <w:r w:rsidRPr="004D3011">
            <w:t>PHONE:</w:t>
          </w:r>
        </w:p>
      </w:docPartBody>
    </w:docPart>
    <w:docPart>
      <w:docPartPr>
        <w:name w:val="4093E978B435420F9EB0A9E465C61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C63FB-6FFD-437F-BC89-49E1BFE0BE8A}"/>
      </w:docPartPr>
      <w:docPartBody>
        <w:p w:rsidR="00BD47B8" w:rsidRDefault="007F5BED">
          <w:pPr>
            <w:pStyle w:val="4093E978B435420F9EB0A9E465C617D7"/>
          </w:pPr>
          <w:r w:rsidRPr="004D3011">
            <w:t>EMAIL:</w:t>
          </w:r>
        </w:p>
      </w:docPartBody>
    </w:docPart>
    <w:docPart>
      <w:docPartPr>
        <w:name w:val="67CEA8060F4448FA81BADBA962F6FC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D456ED-9575-412A-9C03-767917D9DB1E}"/>
      </w:docPartPr>
      <w:docPartBody>
        <w:p w:rsidR="00BD47B8" w:rsidRDefault="007F5BED">
          <w:pPr>
            <w:pStyle w:val="67CEA8060F4448FA81BADBA962F6FC8D"/>
          </w:pPr>
          <w:r w:rsidRPr="00036450">
            <w:t>WORK EXPERIENCE</w:t>
          </w:r>
        </w:p>
      </w:docPartBody>
    </w:docPart>
    <w:docPart>
      <w:docPartPr>
        <w:name w:val="649B2DAF551A451791D41729424D0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B3A92-5F81-4E35-8522-46BA7016A704}"/>
      </w:docPartPr>
      <w:docPartBody>
        <w:p w:rsidR="00BD47B8" w:rsidRDefault="007F5BED">
          <w:pPr>
            <w:pStyle w:val="649B2DAF551A451791D41729424D02D7"/>
          </w:pPr>
          <w:r w:rsidRPr="00776643">
            <w:rPr>
              <w:rStyle w:val="Heading2Char"/>
            </w:rPr>
            <w:t>SKILLS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GGothicE">
    <w:panose1 w:val="020B0909000000000000"/>
    <w:charset w:val="80"/>
    <w:family w:val="modern"/>
    <w:pitch w:val="fixed"/>
    <w:sig w:usb0="E00002FF" w:usb1="2AC7EDFE" w:usb2="00000012" w:usb3="00000000" w:csb0="0002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panose1 w:val="020B0A09000000000000"/>
    <w:charset w:val="80"/>
    <w:family w:val="modern"/>
    <w:pitch w:val="fixed"/>
    <w:sig w:usb0="E00002FF" w:usb1="2AC7EDFE" w:usb2="00000012" w:usb3="00000000" w:csb0="0002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78D"/>
    <w:rsid w:val="007F5BED"/>
    <w:rsid w:val="0090078D"/>
    <w:rsid w:val="009E1186"/>
    <w:rsid w:val="00BD47B8"/>
    <w:rsid w:val="00D017C7"/>
    <w:rsid w:val="00E64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MY" w:eastAsia="en-M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rsid w:val="00BD47B8"/>
    <w:pPr>
      <w:keepNext/>
      <w:keepLines/>
      <w:pBdr>
        <w:bottom w:val="single" w:sz="8" w:space="1" w:color="4472C4" w:themeColor="accent1"/>
      </w:pBdr>
      <w:spacing w:before="200" w:after="0" w:line="276" w:lineRule="auto"/>
      <w:ind w:right="360"/>
      <w:outlineLvl w:val="1"/>
    </w:pPr>
    <w:rPr>
      <w:rFonts w:asciiTheme="majorHAnsi" w:eastAsiaTheme="majorEastAsia" w:hAnsiTheme="majorHAnsi" w:cstheme="majorBidi"/>
      <w:b/>
      <w:bCs/>
      <w:caps/>
      <w:color w:val="FFFFFF" w:themeColor="background1"/>
      <w:sz w:val="26"/>
      <w:szCs w:val="26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D91412B19C4488CAC04F70C1974F979">
    <w:name w:val="6D91412B19C4488CAC04F70C1974F979"/>
  </w:style>
  <w:style w:type="paragraph" w:customStyle="1" w:styleId="3C9C5E60FDAF45349D97C5D3351E0709">
    <w:name w:val="3C9C5E60FDAF45349D97C5D3351E0709"/>
  </w:style>
  <w:style w:type="character" w:customStyle="1" w:styleId="Heading2Char">
    <w:name w:val="Heading 2 Char"/>
    <w:basedOn w:val="DefaultParagraphFont"/>
    <w:link w:val="Heading2"/>
    <w:uiPriority w:val="9"/>
    <w:rsid w:val="00BD47B8"/>
    <w:rPr>
      <w:rFonts w:asciiTheme="majorHAnsi" w:eastAsiaTheme="majorEastAsia" w:hAnsiTheme="majorHAnsi" w:cstheme="majorBidi"/>
      <w:b/>
      <w:bCs/>
      <w:caps/>
      <w:color w:val="FFFFFF" w:themeColor="background1"/>
      <w:sz w:val="26"/>
      <w:szCs w:val="26"/>
      <w:lang w:val="en-US" w:eastAsia="ja-JP"/>
    </w:rPr>
  </w:style>
  <w:style w:type="paragraph" w:customStyle="1" w:styleId="86E63CDAB62F494592C0D2CBE4EA1EA8">
    <w:name w:val="86E63CDAB62F494592C0D2CBE4EA1EA8"/>
  </w:style>
  <w:style w:type="paragraph" w:customStyle="1" w:styleId="27FBD6107E9C48E8A64F803732FE0414">
    <w:name w:val="27FBD6107E9C48E8A64F803732FE0414"/>
  </w:style>
  <w:style w:type="paragraph" w:customStyle="1" w:styleId="4093E978B435420F9EB0A9E465C617D7">
    <w:name w:val="4093E978B435420F9EB0A9E465C617D7"/>
  </w:style>
  <w:style w:type="character" w:styleId="Hyperlink">
    <w:name w:val="Hyperlink"/>
    <w:basedOn w:val="DefaultParagraphFont"/>
    <w:uiPriority w:val="99"/>
    <w:unhideWhenUsed/>
    <w:rsid w:val="0090078D"/>
    <w:rPr>
      <w:color w:val="ED7D31" w:themeColor="accent2"/>
      <w:u w:val="single"/>
    </w:rPr>
  </w:style>
  <w:style w:type="paragraph" w:customStyle="1" w:styleId="67CEA8060F4448FA81BADBA962F6FC8D">
    <w:name w:val="67CEA8060F4448FA81BADBA962F6FC8D"/>
  </w:style>
  <w:style w:type="paragraph" w:customStyle="1" w:styleId="649B2DAF551A451791D41729424D02D7">
    <w:name w:val="649B2DAF551A451791D41729424D02D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2" ma:contentTypeDescription="Create a new document." ma:contentTypeScope="" ma:versionID="cf6cf056b5324d160236e2ac13572175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308e4927137fd5e63b6be1bd7725299e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27A47F-0417-412B-B449-2856C38608BB}">
  <ds:schemaRefs>
    <ds:schemaRef ds:uri="http://schemas.microsoft.com/office/2006/metadata/properties"/>
    <ds:schemaRef ds:uri="http://www.w3.org/2000/xmlns/"/>
    <ds:schemaRef ds:uri="http://schemas.microsoft.com/sharepoint/v3"/>
    <ds:schemaRef ds:uri="http://www.w3.org/2001/XMLSchema-instance"/>
  </ds:schemaRefs>
</ds:datastoreItem>
</file>

<file path=customXml/itemProps2.xml><?xml version="1.0" encoding="utf-8"?>
<ds:datastoreItem xmlns:ds="http://schemas.openxmlformats.org/officeDocument/2006/customXml" ds:itemID="{F460C0CD-0EA2-490A-B7DE-ACED37094F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AF49CD-81BB-4ED9-A718-D98C8A5DADCE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http://schemas.microsoft.com/sharepoint/v3"/>
    <ds:schemaRef ds:uri="6dc4bcd6-49db-4c07-9060-8acfc67cef9f"/>
    <ds:schemaRef ds:uri="fb0879af-3eba-417a-a55a-ffe6dcd6ca7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Green%20cube%20resume.dotx</Template>
  <TotalTime>0</TotalTime>
  <Pages>2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2021-09-08T16:03:00Z</dcterms:created>
  <dcterms:modified xsi:type="dcterms:W3CDTF">2021-09-08T16:03:00Z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